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0080" w:type="dxa"/>
        <w:tblLook w:val="01E0" w:firstRow="1" w:lastRow="1" w:firstColumn="1" w:lastColumn="1" w:noHBand="0" w:noVBand="0"/>
      </w:tblPr>
      <w:tblGrid>
        <w:gridCol w:w="2423"/>
        <w:gridCol w:w="13"/>
        <w:gridCol w:w="2977"/>
        <w:gridCol w:w="280"/>
        <w:gridCol w:w="145"/>
        <w:gridCol w:w="1565"/>
        <w:gridCol w:w="2677"/>
      </w:tblGrid>
      <w:tr w:rsidR="00E562D1" w:rsidRPr="00C64419" w14:paraId="6783F280" w14:textId="77777777" w:rsidTr="00E562D1">
        <w:trPr>
          <w:trHeight w:val="432"/>
        </w:trPr>
        <w:tc>
          <w:tcPr>
            <w:tcW w:w="10080" w:type="dxa"/>
            <w:gridSpan w:val="7"/>
            <w:vAlign w:val="center"/>
          </w:tcPr>
          <w:p w14:paraId="19C64CFB" w14:textId="77777777" w:rsidR="00E562D1" w:rsidRPr="00C64419" w:rsidRDefault="00E562D1" w:rsidP="00D71CE6">
            <w:pPr>
              <w:rPr>
                <w:rFonts w:cs="Calibri"/>
                <w:szCs w:val="20"/>
                <w:lang w:val="en-GB"/>
              </w:rPr>
            </w:pPr>
            <w:r w:rsidRPr="00C64419">
              <w:rPr>
                <w:rFonts w:cs="Calibri"/>
                <w:szCs w:val="20"/>
                <w:lang w:val="en-GB"/>
              </w:rPr>
              <w:t>Saco-S at Uppsala University</w:t>
            </w:r>
          </w:p>
        </w:tc>
      </w:tr>
      <w:tr w:rsidR="00E562D1" w:rsidRPr="00C64419" w14:paraId="7AAD6609" w14:textId="77777777" w:rsidTr="00E562D1">
        <w:trPr>
          <w:trHeight w:val="720"/>
        </w:trPr>
        <w:tc>
          <w:tcPr>
            <w:tcW w:w="10080" w:type="dxa"/>
            <w:gridSpan w:val="7"/>
            <w:vAlign w:val="center"/>
          </w:tcPr>
          <w:p w14:paraId="4BFB16FB" w14:textId="37E5C3EE" w:rsidR="00E562D1" w:rsidRPr="00D673CB" w:rsidRDefault="00E562D1" w:rsidP="0046401D">
            <w:pPr>
              <w:pStyle w:val="Heading1"/>
              <w:framePr w:hSpace="0" w:wrap="auto" w:vAnchor="margin" w:yAlign="inline"/>
              <w:suppressOverlap w:val="0"/>
              <w:rPr>
                <w:rFonts w:ascii="Calibri" w:hAnsi="Calibri"/>
                <w:color w:val="00A8A4"/>
                <w:spacing w:val="0"/>
                <w:lang w:val="en-GB"/>
              </w:rPr>
            </w:pPr>
            <w:r w:rsidRPr="00D673CB">
              <w:rPr>
                <w:spacing w:val="0"/>
                <w:lang w:val="en-GB"/>
              </w:rPr>
              <w:t xml:space="preserve">Negotiation form for </w:t>
            </w:r>
            <w:r w:rsidR="00D673CB" w:rsidRPr="00D673CB">
              <w:rPr>
                <w:spacing w:val="0"/>
                <w:lang w:val="en-GB"/>
              </w:rPr>
              <w:t xml:space="preserve">technical and administrative </w:t>
            </w:r>
            <w:r w:rsidR="00D673CB" w:rsidRPr="00D673CB">
              <w:rPr>
                <w:spacing w:val="0"/>
                <w:lang w:val="en-GB"/>
              </w:rPr>
              <w:t>person</w:t>
            </w:r>
            <w:r w:rsidR="00D673CB">
              <w:rPr>
                <w:spacing w:val="0"/>
                <w:lang w:val="en-GB"/>
              </w:rPr>
              <w:t>n</w:t>
            </w:r>
            <w:r w:rsidR="00D673CB" w:rsidRPr="00D673CB">
              <w:rPr>
                <w:spacing w:val="0"/>
                <w:lang w:val="en-GB"/>
              </w:rPr>
              <w:t xml:space="preserve">el </w:t>
            </w:r>
            <w:r w:rsidRPr="00D673CB">
              <w:rPr>
                <w:spacing w:val="0"/>
                <w:lang w:val="en-GB"/>
              </w:rPr>
              <w:t>for</w:t>
            </w:r>
            <w:r w:rsidR="0046401D" w:rsidRPr="00D673CB">
              <w:rPr>
                <w:spacing w:val="0"/>
                <w:lang w:val="en-GB"/>
              </w:rPr>
              <w:t xml:space="preserve"> </w:t>
            </w:r>
            <w:r w:rsidRPr="00D673CB">
              <w:rPr>
                <w:spacing w:val="0"/>
                <w:lang w:val="en-GB"/>
              </w:rPr>
              <w:t>the salary revision 202</w:t>
            </w:r>
            <w:r w:rsidR="00E54EE1" w:rsidRPr="00D673CB">
              <w:rPr>
                <w:spacing w:val="0"/>
                <w:lang w:val="en-GB"/>
              </w:rPr>
              <w:t>6</w:t>
            </w:r>
          </w:p>
        </w:tc>
      </w:tr>
      <w:tr w:rsidR="00E562D1" w:rsidRPr="00C64419" w14:paraId="6B8EB99B" w14:textId="77777777" w:rsidTr="00E562D1">
        <w:trPr>
          <w:trHeight w:val="432"/>
        </w:trPr>
        <w:tc>
          <w:tcPr>
            <w:tcW w:w="2423" w:type="dxa"/>
            <w:vAlign w:val="bottom"/>
          </w:tcPr>
          <w:p w14:paraId="7DE22299" w14:textId="77777777" w:rsidR="00E562D1" w:rsidRPr="00C64419" w:rsidRDefault="00E562D1" w:rsidP="00D2631A">
            <w:pPr>
              <w:rPr>
                <w:lang w:val="en-GB"/>
              </w:rPr>
            </w:pPr>
            <w:r w:rsidRPr="00C64419">
              <w:rPr>
                <w:lang w:val="en-GB"/>
              </w:rPr>
              <w:t>Name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67564BE7" w14:textId="77777777" w:rsidR="00E562D1" w:rsidRPr="00C64419" w:rsidRDefault="00E562D1" w:rsidP="00D2631A">
            <w:pPr>
              <w:rPr>
                <w:lang w:val="en-GB"/>
              </w:rPr>
            </w:pPr>
          </w:p>
        </w:tc>
        <w:tc>
          <w:tcPr>
            <w:tcW w:w="1565" w:type="dxa"/>
            <w:vAlign w:val="bottom"/>
          </w:tcPr>
          <w:p w14:paraId="74AAD4BA" w14:textId="77777777" w:rsidR="00E562D1" w:rsidRPr="00C64419" w:rsidRDefault="00E562D1" w:rsidP="00D2631A">
            <w:pPr>
              <w:rPr>
                <w:lang w:val="en-GB"/>
              </w:rPr>
            </w:pPr>
            <w:r w:rsidRPr="00C64419">
              <w:rPr>
                <w:lang w:val="en-GB"/>
              </w:rPr>
              <w:t>Civic reg nr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8AFCE6B" w14:textId="77777777" w:rsidR="00E562D1" w:rsidRPr="00C64419" w:rsidRDefault="00E562D1" w:rsidP="00D2631A">
            <w:pPr>
              <w:rPr>
                <w:lang w:val="en-GB"/>
              </w:rPr>
            </w:pPr>
          </w:p>
        </w:tc>
      </w:tr>
      <w:tr w:rsidR="00E562D1" w:rsidRPr="00C64419" w14:paraId="6D3A60C7" w14:textId="77777777" w:rsidTr="00E562D1">
        <w:trPr>
          <w:trHeight w:val="432"/>
        </w:trPr>
        <w:tc>
          <w:tcPr>
            <w:tcW w:w="2423" w:type="dxa"/>
            <w:vAlign w:val="bottom"/>
          </w:tcPr>
          <w:p w14:paraId="5D736E3C" w14:textId="77777777" w:rsidR="00E562D1" w:rsidRPr="00C64419" w:rsidRDefault="00E562D1" w:rsidP="00D2631A">
            <w:pPr>
              <w:rPr>
                <w:lang w:val="en-GB"/>
              </w:rPr>
            </w:pPr>
            <w:r w:rsidRPr="00C64419">
              <w:rPr>
                <w:lang w:val="en-GB"/>
              </w:rPr>
              <w:t>Department/equivalent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058E89D" w14:textId="77777777" w:rsidR="00E562D1" w:rsidRPr="00C64419" w:rsidRDefault="00E562D1" w:rsidP="00D2631A">
            <w:pPr>
              <w:rPr>
                <w:lang w:val="en-GB"/>
              </w:rPr>
            </w:pPr>
          </w:p>
        </w:tc>
        <w:tc>
          <w:tcPr>
            <w:tcW w:w="1565" w:type="dxa"/>
            <w:vAlign w:val="bottom"/>
          </w:tcPr>
          <w:p w14:paraId="5DE08954" w14:textId="0AC58808" w:rsidR="00E562D1" w:rsidRPr="00C64419" w:rsidRDefault="00E562D1" w:rsidP="00D2631A">
            <w:pPr>
              <w:rPr>
                <w:lang w:val="en-GB"/>
              </w:rPr>
            </w:pPr>
            <w:r w:rsidRPr="00C64419">
              <w:rPr>
                <w:lang w:val="en-GB"/>
              </w:rPr>
              <w:t xml:space="preserve">Name of </w:t>
            </w:r>
            <w:r w:rsidR="00A961F6">
              <w:rPr>
                <w:lang w:val="en-GB"/>
              </w:rPr>
              <w:t>H</w:t>
            </w:r>
            <w:r w:rsidRPr="00C64419">
              <w:rPr>
                <w:lang w:val="en-GB"/>
              </w:rPr>
              <w:t xml:space="preserve">ead of </w:t>
            </w:r>
            <w:r w:rsidR="00A961F6">
              <w:rPr>
                <w:lang w:val="en-GB"/>
              </w:rPr>
              <w:t>D</w:t>
            </w:r>
            <w:r w:rsidRPr="00C64419">
              <w:rPr>
                <w:lang w:val="en-GB"/>
              </w:rPr>
              <w:t>epartment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0A01417F" w14:textId="77777777" w:rsidR="00E562D1" w:rsidRPr="00C64419" w:rsidRDefault="00E562D1" w:rsidP="00D2631A">
            <w:pPr>
              <w:rPr>
                <w:lang w:val="en-GB"/>
              </w:rPr>
            </w:pPr>
          </w:p>
        </w:tc>
      </w:tr>
      <w:tr w:rsidR="00E562D1" w:rsidRPr="00C64419" w14:paraId="32468140" w14:textId="77777777" w:rsidTr="00E562D1">
        <w:trPr>
          <w:trHeight w:val="432"/>
        </w:trPr>
        <w:tc>
          <w:tcPr>
            <w:tcW w:w="5413" w:type="dxa"/>
            <w:gridSpan w:val="3"/>
            <w:vAlign w:val="bottom"/>
          </w:tcPr>
          <w:p w14:paraId="4E2E1F4D" w14:textId="67BC2F69" w:rsidR="00E562D1" w:rsidRPr="00C64419" w:rsidRDefault="00E562D1" w:rsidP="009537D1">
            <w:pPr>
              <w:pStyle w:val="Heading2"/>
              <w:rPr>
                <w:lang w:val="en-GB"/>
              </w:rPr>
            </w:pPr>
            <w:r w:rsidRPr="00C64419">
              <w:rPr>
                <w:lang w:val="en-GB"/>
              </w:rPr>
              <w:t>CURRENT EMPLOYMENT</w:t>
            </w:r>
          </w:p>
        </w:tc>
        <w:tc>
          <w:tcPr>
            <w:tcW w:w="1990" w:type="dxa"/>
            <w:gridSpan w:val="3"/>
            <w:vAlign w:val="bottom"/>
          </w:tcPr>
          <w:p w14:paraId="5A73A4B6" w14:textId="77777777" w:rsidR="00E562D1" w:rsidRPr="00C64419" w:rsidRDefault="00E562D1" w:rsidP="000C1DB5">
            <w:pPr>
              <w:pStyle w:val="brdtext"/>
              <w:rPr>
                <w:rFonts w:cs="Calibri"/>
                <w:szCs w:val="20"/>
                <w:lang w:val="en-GB"/>
              </w:rPr>
            </w:pPr>
          </w:p>
        </w:tc>
        <w:tc>
          <w:tcPr>
            <w:tcW w:w="2677" w:type="dxa"/>
            <w:tcBorders>
              <w:top w:val="nil"/>
              <w:left w:val="nil"/>
              <w:right w:val="nil"/>
            </w:tcBorders>
            <w:vAlign w:val="bottom"/>
          </w:tcPr>
          <w:p w14:paraId="2182CEDC" w14:textId="77777777" w:rsidR="00E562D1" w:rsidRPr="00C64419" w:rsidRDefault="00E562D1" w:rsidP="000C1DB5">
            <w:pPr>
              <w:pStyle w:val="brdtext"/>
              <w:rPr>
                <w:rFonts w:cs="Calibri"/>
                <w:i/>
                <w:color w:val="7B7B7B"/>
                <w:lang w:val="en-GB"/>
              </w:rPr>
            </w:pPr>
          </w:p>
        </w:tc>
      </w:tr>
      <w:tr w:rsidR="00E562D1" w:rsidRPr="00C64419" w14:paraId="7830229E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55D937FC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Position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0945A02F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  <w:tc>
          <w:tcPr>
            <w:tcW w:w="1990" w:type="dxa"/>
            <w:gridSpan w:val="3"/>
            <w:vAlign w:val="bottom"/>
          </w:tcPr>
          <w:p w14:paraId="4F1ED230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Employed since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6C724E3B" w14:textId="77777777" w:rsidR="00E562D1" w:rsidRPr="00C64419" w:rsidRDefault="00E562D1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Year</w:t>
            </w:r>
          </w:p>
        </w:tc>
      </w:tr>
      <w:tr w:rsidR="00E562D1" w:rsidRPr="00C64419" w14:paraId="2F4F49D9" w14:textId="77777777" w:rsidTr="00E562D1">
        <w:trPr>
          <w:gridAfter w:val="4"/>
          <w:wAfter w:w="4667" w:type="dxa"/>
          <w:trHeight w:val="432"/>
        </w:trPr>
        <w:tc>
          <w:tcPr>
            <w:tcW w:w="2436" w:type="dxa"/>
            <w:gridSpan w:val="2"/>
            <w:vAlign w:val="bottom"/>
          </w:tcPr>
          <w:p w14:paraId="69AD0AE5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Full-time/part time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E87EB01" w14:textId="77777777" w:rsidR="00E562D1" w:rsidRPr="00C64419" w:rsidRDefault="00E562D1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%</w:t>
            </w:r>
          </w:p>
        </w:tc>
      </w:tr>
      <w:tr w:rsidR="00E562D1" w:rsidRPr="00C64419" w14:paraId="4340CBD0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0FD0E46C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Current salary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BD7CDDD" w14:textId="77777777" w:rsidR="00E562D1" w:rsidRPr="00C64419" w:rsidRDefault="00A068BF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SEK</w:t>
            </w:r>
          </w:p>
        </w:tc>
        <w:tc>
          <w:tcPr>
            <w:tcW w:w="1990" w:type="dxa"/>
            <w:gridSpan w:val="3"/>
            <w:vAlign w:val="bottom"/>
          </w:tcPr>
          <w:p w14:paraId="01016DD5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Desired salary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EDF2FFD" w14:textId="77777777" w:rsidR="00E562D1" w:rsidRPr="00C64419" w:rsidRDefault="00A068BF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SEK</w:t>
            </w:r>
          </w:p>
        </w:tc>
      </w:tr>
      <w:tr w:rsidR="00E562D1" w:rsidRPr="00C64419" w14:paraId="62109774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27D7B3CF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Relevant degree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1919C1B3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  <w:tc>
          <w:tcPr>
            <w:tcW w:w="1990" w:type="dxa"/>
            <w:gridSpan w:val="3"/>
            <w:vAlign w:val="bottom"/>
          </w:tcPr>
          <w:p w14:paraId="0C28BE08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Year of degree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120EEFC2" w14:textId="77777777" w:rsidR="00E562D1" w:rsidRPr="00C64419" w:rsidRDefault="00E562D1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Year</w:t>
            </w:r>
          </w:p>
        </w:tc>
      </w:tr>
      <w:tr w:rsidR="00E562D1" w:rsidRPr="00C64419" w14:paraId="18E784D8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318F1CE6" w14:textId="6C9362CB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Qualification of Docent*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A5482A3" w14:textId="77777777" w:rsidR="00E562D1" w:rsidRPr="00C64419" w:rsidRDefault="00E562D1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Year</w:t>
            </w:r>
          </w:p>
        </w:tc>
        <w:tc>
          <w:tcPr>
            <w:tcW w:w="1990" w:type="dxa"/>
            <w:gridSpan w:val="3"/>
            <w:vAlign w:val="bottom"/>
          </w:tcPr>
          <w:p w14:paraId="7724944F" w14:textId="3F8DC1E1" w:rsidR="00E562D1" w:rsidRPr="00C64419" w:rsidRDefault="00652D8B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Distinguished university teacher</w:t>
            </w:r>
            <w:r w:rsidR="00E562D1" w:rsidRPr="00C64419">
              <w:rPr>
                <w:lang w:val="en-GB"/>
              </w:rPr>
              <w:t>*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15A8685" w14:textId="77777777" w:rsidR="00E562D1" w:rsidRPr="00C64419" w:rsidRDefault="00E562D1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Year</w:t>
            </w:r>
          </w:p>
        </w:tc>
      </w:tr>
      <w:tr w:rsidR="00E562D1" w:rsidRPr="00C64419" w14:paraId="41FAC1AD" w14:textId="77777777" w:rsidTr="00E562D1">
        <w:trPr>
          <w:gridAfter w:val="1"/>
          <w:wAfter w:w="2677" w:type="dxa"/>
          <w:trHeight w:val="432"/>
        </w:trPr>
        <w:tc>
          <w:tcPr>
            <w:tcW w:w="2436" w:type="dxa"/>
            <w:gridSpan w:val="2"/>
            <w:vAlign w:val="bottom"/>
          </w:tcPr>
          <w:p w14:paraId="04E014DC" w14:textId="44B05384" w:rsidR="00E562D1" w:rsidRPr="00C64419" w:rsidRDefault="007F1F38" w:rsidP="0046401D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25644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679" w:rsidRPr="00C64419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E562D1" w:rsidRPr="00C64419">
              <w:rPr>
                <w:lang w:val="en-GB"/>
              </w:rPr>
              <w:t xml:space="preserve">Safety </w:t>
            </w:r>
            <w:r w:rsidR="00FD4679" w:rsidRPr="00C64419">
              <w:rPr>
                <w:lang w:val="en-GB"/>
              </w:rPr>
              <w:t>representative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38CECDA" w14:textId="77777777" w:rsidR="00E562D1" w:rsidRPr="00C64419" w:rsidRDefault="00E562D1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Year</w:t>
            </w:r>
          </w:p>
        </w:tc>
        <w:tc>
          <w:tcPr>
            <w:tcW w:w="1990" w:type="dxa"/>
            <w:gridSpan w:val="3"/>
            <w:vAlign w:val="bottom"/>
          </w:tcPr>
          <w:p w14:paraId="7067321F" w14:textId="77777777" w:rsidR="00E562D1" w:rsidRPr="00C64419" w:rsidRDefault="00E562D1" w:rsidP="0046401D">
            <w:pPr>
              <w:rPr>
                <w:lang w:val="en-GB"/>
              </w:rPr>
            </w:pPr>
          </w:p>
        </w:tc>
      </w:tr>
      <w:tr w:rsidR="00E562D1" w:rsidRPr="00C64419" w14:paraId="5431216D" w14:textId="77777777" w:rsidTr="00E562D1">
        <w:trPr>
          <w:trHeight w:val="432"/>
        </w:trPr>
        <w:tc>
          <w:tcPr>
            <w:tcW w:w="5693" w:type="dxa"/>
            <w:gridSpan w:val="4"/>
            <w:vAlign w:val="bottom"/>
          </w:tcPr>
          <w:p w14:paraId="34AA0582" w14:textId="77777777" w:rsidR="00E562D1" w:rsidRPr="00C64419" w:rsidRDefault="00E562D1" w:rsidP="009537D1">
            <w:pPr>
              <w:pStyle w:val="Heading2"/>
              <w:rPr>
                <w:lang w:val="en-GB"/>
              </w:rPr>
            </w:pPr>
            <w:r w:rsidRPr="00C64419">
              <w:rPr>
                <w:lang w:val="en-GB"/>
              </w:rPr>
              <w:t>PREVIOUS EMPLOYMENTS</w:t>
            </w:r>
          </w:p>
        </w:tc>
        <w:tc>
          <w:tcPr>
            <w:tcW w:w="1710" w:type="dxa"/>
            <w:gridSpan w:val="2"/>
            <w:vAlign w:val="bottom"/>
          </w:tcPr>
          <w:p w14:paraId="79A21428" w14:textId="77777777" w:rsidR="00E562D1" w:rsidRPr="00C64419" w:rsidRDefault="00E562D1" w:rsidP="000C1DB5">
            <w:pPr>
              <w:pStyle w:val="brdtext"/>
              <w:rPr>
                <w:rFonts w:cs="Calibri"/>
                <w:szCs w:val="20"/>
                <w:lang w:val="en-GB"/>
              </w:rPr>
            </w:pPr>
          </w:p>
        </w:tc>
        <w:tc>
          <w:tcPr>
            <w:tcW w:w="2677" w:type="dxa"/>
            <w:tcBorders>
              <w:top w:val="nil"/>
              <w:left w:val="nil"/>
              <w:right w:val="nil"/>
            </w:tcBorders>
            <w:vAlign w:val="bottom"/>
          </w:tcPr>
          <w:p w14:paraId="59EC2AC1" w14:textId="77777777" w:rsidR="00E562D1" w:rsidRPr="00C64419" w:rsidRDefault="00E562D1" w:rsidP="000C1DB5">
            <w:pPr>
              <w:pStyle w:val="brdtext"/>
              <w:rPr>
                <w:rFonts w:cs="Calibri"/>
                <w:szCs w:val="20"/>
                <w:lang w:val="en-GB"/>
              </w:rPr>
            </w:pPr>
          </w:p>
        </w:tc>
      </w:tr>
      <w:tr w:rsidR="00E562D1" w:rsidRPr="00C64419" w14:paraId="4286C7FA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7BDC4157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br/>
              <w:t>Position and scope (%)</w:t>
            </w:r>
          </w:p>
        </w:tc>
        <w:tc>
          <w:tcPr>
            <w:tcW w:w="3257" w:type="dxa"/>
            <w:gridSpan w:val="2"/>
            <w:tcBorders>
              <w:left w:val="nil"/>
              <w:bottom w:val="single" w:sz="2" w:space="0" w:color="999999"/>
              <w:right w:val="nil"/>
            </w:tcBorders>
            <w:vAlign w:val="bottom"/>
          </w:tcPr>
          <w:p w14:paraId="4BC39247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  <w:tc>
          <w:tcPr>
            <w:tcW w:w="1710" w:type="dxa"/>
            <w:gridSpan w:val="2"/>
            <w:vAlign w:val="bottom"/>
          </w:tcPr>
          <w:p w14:paraId="28CF8862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Date of employment</w:t>
            </w:r>
          </w:p>
        </w:tc>
        <w:tc>
          <w:tcPr>
            <w:tcW w:w="2677" w:type="dxa"/>
            <w:tcBorders>
              <w:left w:val="nil"/>
              <w:bottom w:val="single" w:sz="2" w:space="0" w:color="999999"/>
              <w:right w:val="nil"/>
            </w:tcBorders>
            <w:vAlign w:val="bottom"/>
          </w:tcPr>
          <w:p w14:paraId="3CAFE23B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</w:tr>
      <w:tr w:rsidR="00E562D1" w:rsidRPr="00C64419" w14:paraId="6F6E0CEC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47B293CB" w14:textId="77777777" w:rsidR="00E562D1" w:rsidRPr="00C64419" w:rsidRDefault="00E562D1" w:rsidP="0046401D">
            <w:pPr>
              <w:rPr>
                <w:lang w:val="en-GB"/>
              </w:rPr>
            </w:pP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8DCA1A6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  <w:tc>
          <w:tcPr>
            <w:tcW w:w="1710" w:type="dxa"/>
            <w:gridSpan w:val="2"/>
            <w:vAlign w:val="bottom"/>
          </w:tcPr>
          <w:p w14:paraId="33321B0C" w14:textId="77777777" w:rsidR="00E562D1" w:rsidRPr="00C64419" w:rsidRDefault="00E562D1" w:rsidP="0046401D">
            <w:pPr>
              <w:rPr>
                <w:lang w:val="en-GB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444689D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</w:tr>
      <w:tr w:rsidR="00E562D1" w:rsidRPr="00C64419" w14:paraId="092F8A60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6BF2BB48" w14:textId="77777777" w:rsidR="00E562D1" w:rsidRPr="00C64419" w:rsidRDefault="00E562D1" w:rsidP="0046401D">
            <w:pPr>
              <w:rPr>
                <w:lang w:val="en-GB"/>
              </w:rPr>
            </w:pP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A07BB9B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  <w:tc>
          <w:tcPr>
            <w:tcW w:w="1710" w:type="dxa"/>
            <w:gridSpan w:val="2"/>
            <w:vAlign w:val="bottom"/>
          </w:tcPr>
          <w:p w14:paraId="75B50C49" w14:textId="77777777" w:rsidR="00E562D1" w:rsidRPr="00C64419" w:rsidRDefault="00E562D1" w:rsidP="0046401D">
            <w:pPr>
              <w:rPr>
                <w:lang w:val="en-GB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DA54AB3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</w:tr>
      <w:tr w:rsidR="00E562D1" w:rsidRPr="00C64419" w14:paraId="3A80FC08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7FDC3414" w14:textId="77777777" w:rsidR="00E562D1" w:rsidRPr="00C64419" w:rsidRDefault="00E562D1" w:rsidP="0046401D">
            <w:pPr>
              <w:rPr>
                <w:lang w:val="en-GB"/>
              </w:rPr>
            </w:pP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DC6CDBD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  <w:tc>
          <w:tcPr>
            <w:tcW w:w="1710" w:type="dxa"/>
            <w:gridSpan w:val="2"/>
            <w:vAlign w:val="bottom"/>
          </w:tcPr>
          <w:p w14:paraId="0ECFA9D9" w14:textId="77777777" w:rsidR="00E562D1" w:rsidRPr="00C64419" w:rsidRDefault="00E562D1" w:rsidP="0046401D">
            <w:pPr>
              <w:rPr>
                <w:lang w:val="en-GB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4FB3A9AC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</w:tr>
    </w:tbl>
    <w:p w14:paraId="4F65E491" w14:textId="77777777" w:rsidR="006349E5" w:rsidRDefault="006349E5" w:rsidP="0071514D">
      <w:pPr>
        <w:rPr>
          <w:i/>
          <w:iCs/>
          <w:lang w:val="en-GB"/>
        </w:rPr>
      </w:pPr>
    </w:p>
    <w:tbl>
      <w:tblPr>
        <w:tblpPr w:leftFromText="180" w:rightFromText="180" w:vertAnchor="text" w:tblpY="1"/>
        <w:tblOverlap w:val="never"/>
        <w:tblW w:w="10080" w:type="dxa"/>
        <w:tblLook w:val="01E0" w:firstRow="1" w:lastRow="1" w:firstColumn="1" w:lastColumn="1" w:noHBand="0" w:noVBand="0"/>
      </w:tblPr>
      <w:tblGrid>
        <w:gridCol w:w="10080"/>
      </w:tblGrid>
      <w:tr w:rsidR="006349E5" w:rsidRPr="00C64419" w14:paraId="52CF4392" w14:textId="77777777" w:rsidTr="00442902">
        <w:trPr>
          <w:trHeight w:val="385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48BB4191" w14:textId="77777777" w:rsidR="006349E5" w:rsidRPr="00C64419" w:rsidRDefault="006349E5" w:rsidP="00442902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t xml:space="preserve">I HAVE HAD/WILL HAVE A SALARY DIALOGUE WITH MY MANAGER </w:t>
            </w:r>
            <w:sdt>
              <w:sdtPr>
                <w:rPr>
                  <w:lang w:val="en-GB"/>
                </w:rPr>
                <w:id w:val="63730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4419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Pr="00C64419">
              <w:rPr>
                <w:lang w:val="en-GB"/>
              </w:rPr>
              <w:t xml:space="preserve"> yes </w:t>
            </w:r>
            <w:sdt>
              <w:sdtPr>
                <w:rPr>
                  <w:lang w:val="en-GB"/>
                </w:rPr>
                <w:id w:val="136201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4419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Pr="00C64419">
              <w:rPr>
                <w:lang w:val="en-GB"/>
              </w:rPr>
              <w:t xml:space="preserve"> no</w:t>
            </w:r>
          </w:p>
        </w:tc>
      </w:tr>
      <w:tr w:rsidR="006349E5" w:rsidRPr="00C64419" w14:paraId="27D6912B" w14:textId="77777777" w:rsidTr="00442902">
        <w:trPr>
          <w:trHeight w:val="1947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4602774" w14:textId="77777777" w:rsidR="006349E5" w:rsidRPr="00C64419" w:rsidRDefault="006349E5" w:rsidP="00442902">
            <w:pPr>
              <w:pStyle w:val="brdtext"/>
              <w:rPr>
                <w:rStyle w:val="Emphasis"/>
              </w:rPr>
            </w:pPr>
            <w:r w:rsidRPr="00C64419">
              <w:rPr>
                <w:rStyle w:val="Emphasis"/>
              </w:rPr>
              <w:t>About the salary dialogue or why you didn’t have one</w:t>
            </w:r>
          </w:p>
        </w:tc>
      </w:tr>
      <w:tr w:rsidR="006349E5" w:rsidRPr="00C64419" w14:paraId="28585722" w14:textId="77777777" w:rsidTr="00442902">
        <w:trPr>
          <w:trHeight w:val="288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6D8BD431" w14:textId="77777777" w:rsidR="006349E5" w:rsidRPr="00C64419" w:rsidRDefault="006349E5" w:rsidP="00442902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t>OTHER RELEVANT INFORMATION</w:t>
            </w:r>
          </w:p>
        </w:tc>
      </w:tr>
      <w:tr w:rsidR="006349E5" w:rsidRPr="00C64419" w14:paraId="69056381" w14:textId="77777777" w:rsidTr="00442902">
        <w:trPr>
          <w:trHeight w:val="1864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0138C97" w14:textId="77777777" w:rsidR="006349E5" w:rsidRPr="00C64419" w:rsidRDefault="006349E5" w:rsidP="00442902">
            <w:pPr>
              <w:pStyle w:val="brdtext"/>
              <w:rPr>
                <w:rStyle w:val="Emphasis"/>
              </w:rPr>
            </w:pPr>
            <w:r w:rsidRPr="00C64419">
              <w:rPr>
                <w:rStyle w:val="Emphasis"/>
              </w:rPr>
              <w:t>For example: parental leave, a leave to work somewhere else or to study or longer periods of sick leave this revision period</w:t>
            </w:r>
          </w:p>
        </w:tc>
      </w:tr>
    </w:tbl>
    <w:p w14:paraId="76FEB2E9" w14:textId="170E3610" w:rsidR="009537D1" w:rsidRPr="00C64419" w:rsidRDefault="00E562D1">
      <w:pPr>
        <w:rPr>
          <w:rFonts w:cs="Calibri"/>
          <w:i/>
          <w:color w:val="808080"/>
          <w:szCs w:val="20"/>
          <w:lang w:val="en-GB"/>
        </w:rPr>
      </w:pPr>
      <w:r w:rsidRPr="00C64419">
        <w:rPr>
          <w:i/>
          <w:iCs/>
          <w:lang w:val="en-GB"/>
        </w:rPr>
        <w:t>*</w:t>
      </w:r>
      <w:r w:rsidR="00D673CB" w:rsidRPr="00D673CB">
        <w:t xml:space="preserve"> </w:t>
      </w:r>
      <w:r w:rsidR="00D673CB" w:rsidRPr="00D673CB">
        <w:rPr>
          <w:i/>
          <w:iCs/>
          <w:lang w:val="en-GB"/>
        </w:rPr>
        <w:t xml:space="preserve">Please note that not all fields may be relevant for everyone. If it is not relevant for you, proceed to the next one. </w:t>
      </w:r>
      <w:r w:rsidR="009537D1" w:rsidRPr="00C64419">
        <w:rPr>
          <w:rFonts w:cs="Calibri"/>
          <w:i/>
          <w:color w:val="808080"/>
          <w:szCs w:val="20"/>
          <w:lang w:val="en-GB"/>
        </w:rPr>
        <w:br w:type="page"/>
      </w:r>
    </w:p>
    <w:tbl>
      <w:tblPr>
        <w:tblW w:w="10080" w:type="dxa"/>
        <w:jc w:val="center"/>
        <w:tblLook w:val="01E0" w:firstRow="1" w:lastRow="1" w:firstColumn="1" w:lastColumn="1" w:noHBand="0" w:noVBand="0"/>
      </w:tblPr>
      <w:tblGrid>
        <w:gridCol w:w="1851"/>
        <w:gridCol w:w="4094"/>
        <w:gridCol w:w="1523"/>
        <w:gridCol w:w="2612"/>
      </w:tblGrid>
      <w:tr w:rsidR="005B2B15" w:rsidRPr="00C64419" w14:paraId="63BB717C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7C946389" w14:textId="77E4436E" w:rsidR="005B2B15" w:rsidRPr="00C64419" w:rsidRDefault="00D673CB" w:rsidP="009537D1">
            <w:pPr>
              <w:pStyle w:val="H2Box"/>
              <w:rPr>
                <w:lang w:val="en-GB"/>
              </w:rPr>
            </w:pPr>
            <w:r w:rsidRPr="00D673CB">
              <w:rPr>
                <w:lang w:val="en-GB"/>
              </w:rPr>
              <w:lastRenderedPageBreak/>
              <w:t xml:space="preserve">CONTRIBUTED TO PROVIDING GOOD SUPPORT FOR THE ORGANISATION </w:t>
            </w:r>
            <w:r w:rsidR="005B2B15" w:rsidRPr="00C64419">
              <w:rPr>
                <w:lang w:val="en-GB"/>
              </w:rPr>
              <w:t>OCT 1, 202</w:t>
            </w:r>
            <w:r w:rsidR="00E54EE1" w:rsidRPr="00C64419">
              <w:rPr>
                <w:lang w:val="en-GB"/>
              </w:rPr>
              <w:t>5</w:t>
            </w:r>
            <w:r w:rsidR="005B2B15" w:rsidRPr="00C64419">
              <w:rPr>
                <w:lang w:val="en-GB"/>
              </w:rPr>
              <w:t xml:space="preserve"> - sept 30,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5B2B15" w:rsidRPr="00C64419" w14:paraId="20107EEE" w14:textId="77777777" w:rsidTr="00D673CB">
        <w:trPr>
          <w:trHeight w:val="3351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28FD7F7C" w14:textId="1FE25F64" w:rsidR="005B2B15" w:rsidRPr="00C64419" w:rsidRDefault="00D673CB" w:rsidP="002E7755">
            <w:pPr>
              <w:pStyle w:val="brdtext"/>
              <w:rPr>
                <w:rStyle w:val="Emphasis"/>
              </w:rPr>
            </w:pPr>
            <w:r w:rsidRPr="00D673CB">
              <w:rPr>
                <w:rStyle w:val="Emphasis"/>
              </w:rPr>
              <w:t>If you have salary criteria in your workplace, use them as a starting point - what you have done and how well you have done it. Examples of salary criteria: professional approach, working in a solution-focused way, showing commitment to the work etc.</w:t>
            </w:r>
          </w:p>
        </w:tc>
      </w:tr>
      <w:tr w:rsidR="005B2B15" w:rsidRPr="00C64419" w14:paraId="0A5208C5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33E243DB" w14:textId="4398174C" w:rsidR="005B2B15" w:rsidRPr="00C64419" w:rsidRDefault="00D673CB" w:rsidP="009537D1">
            <w:pPr>
              <w:pStyle w:val="H2Box"/>
              <w:rPr>
                <w:lang w:val="en-GB"/>
              </w:rPr>
            </w:pPr>
            <w:r w:rsidRPr="00D673CB">
              <w:rPr>
                <w:lang w:val="en-GB"/>
              </w:rPr>
              <w:t xml:space="preserve">ACHIEVEMENTS THAT </w:t>
            </w:r>
            <w:r w:rsidRPr="00D673CB">
              <w:rPr>
                <w:lang w:val="en-GB"/>
              </w:rPr>
              <w:t>HAVE</w:t>
            </w:r>
            <w:r w:rsidRPr="00D673CB">
              <w:rPr>
                <w:lang w:val="en-GB"/>
              </w:rPr>
              <w:t xml:space="preserve"> CONTRIBUTED TO THE UNIVERSITY’S ACTIVITY </w:t>
            </w:r>
            <w:r w:rsidR="005B2B15" w:rsidRPr="00C64419">
              <w:rPr>
                <w:lang w:val="en-GB"/>
              </w:rPr>
              <w:t>OCT 1, 202</w:t>
            </w:r>
            <w:r w:rsidR="00E54EE1" w:rsidRPr="00C64419">
              <w:rPr>
                <w:lang w:val="en-GB"/>
              </w:rPr>
              <w:t>5</w:t>
            </w:r>
            <w:r w:rsidR="005B2B15" w:rsidRPr="00C64419">
              <w:rPr>
                <w:lang w:val="en-GB"/>
              </w:rPr>
              <w:t xml:space="preserve"> - sept 30,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5B2B15" w:rsidRPr="00C64419" w14:paraId="6178E5AA" w14:textId="77777777" w:rsidTr="00D673CB">
        <w:trPr>
          <w:trHeight w:val="3351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82729BD" w14:textId="57853D91" w:rsidR="005B2B15" w:rsidRPr="00C64419" w:rsidRDefault="00D673CB" w:rsidP="002E7755">
            <w:pPr>
              <w:pStyle w:val="brdtext"/>
              <w:rPr>
                <w:rStyle w:val="Emphasis"/>
              </w:rPr>
            </w:pPr>
            <w:r w:rsidRPr="00D673CB">
              <w:rPr>
                <w:rStyle w:val="Emphasis"/>
              </w:rPr>
              <w:t>If you have salary criteria in your workplace, use them as a starting point - what you have done and how well you have done it. Examples of salary criteria: contribution to the development of working methods; participation in cross-border co-operation; participation in boards, committees, work groups or university-wide networks etc.</w:t>
            </w:r>
          </w:p>
        </w:tc>
      </w:tr>
      <w:tr w:rsidR="000C68E4" w:rsidRPr="00C64419" w14:paraId="34A9F156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36534C7C" w14:textId="1E1488D2" w:rsidR="000C68E4" w:rsidRPr="00C64419" w:rsidRDefault="00D673CB" w:rsidP="009537D1">
            <w:pPr>
              <w:pStyle w:val="H2Box"/>
              <w:rPr>
                <w:lang w:val="en-GB"/>
              </w:rPr>
            </w:pPr>
            <w:r w:rsidRPr="00D673CB">
              <w:rPr>
                <w:lang w:val="en-GB"/>
              </w:rPr>
              <w:t>ACHIEVEMENTS FOR A GOOD WORK- AND STUDY ENVIRONMENT</w:t>
            </w:r>
            <w:r w:rsidR="003A4CB6" w:rsidRPr="00C64419">
              <w:rPr>
                <w:lang w:val="en-GB"/>
              </w:rPr>
              <w:t xml:space="preserve"> </w:t>
            </w:r>
            <w:r w:rsidR="001D4B63" w:rsidRPr="00C64419">
              <w:rPr>
                <w:lang w:val="en-GB"/>
              </w:rPr>
              <w:t>OCT 1, 202</w:t>
            </w:r>
            <w:r w:rsidR="00E54EE1" w:rsidRPr="00C64419">
              <w:rPr>
                <w:lang w:val="en-GB"/>
              </w:rPr>
              <w:t>5</w:t>
            </w:r>
            <w:r w:rsidR="001D4B63" w:rsidRPr="00C64419">
              <w:rPr>
                <w:lang w:val="en-GB"/>
              </w:rPr>
              <w:t xml:space="preserve"> - sept 30,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0C68E4" w:rsidRPr="00C64419" w14:paraId="63F2A363" w14:textId="77777777" w:rsidTr="00D673CB">
        <w:trPr>
          <w:trHeight w:val="3351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69C443C" w14:textId="658362D2" w:rsidR="00C97855" w:rsidRPr="00C64419" w:rsidRDefault="00D673CB">
            <w:pPr>
              <w:pStyle w:val="brdtext"/>
              <w:rPr>
                <w:rStyle w:val="Emphasis"/>
              </w:rPr>
            </w:pPr>
            <w:r w:rsidRPr="00D673CB">
              <w:rPr>
                <w:rStyle w:val="Emphasis"/>
              </w:rPr>
              <w:t>If you have salary criteria in your workplace, use them as a starting point - what you have done and how well you have done it. Examples of salary criteria: supportive and respectful treatment by colleagues and managers; attendance and availability; co-operation, taking initiative and responsibility; contributing to an open and good atmosphere in the workplace etc.</w:t>
            </w:r>
          </w:p>
        </w:tc>
      </w:tr>
      <w:tr w:rsidR="00C97855" w:rsidRPr="00C64419" w14:paraId="1297537D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17D99E37" w14:textId="34CFCB3C" w:rsidR="00C97855" w:rsidRPr="00C64419" w:rsidRDefault="00D673CB" w:rsidP="009537D1">
            <w:pPr>
              <w:pStyle w:val="H2Box"/>
              <w:rPr>
                <w:lang w:val="en-GB"/>
              </w:rPr>
            </w:pPr>
            <w:r w:rsidRPr="00D673CB">
              <w:rPr>
                <w:lang w:val="en-GB"/>
              </w:rPr>
              <w:t xml:space="preserve">MANAGEMENT AND/OR ADMINISTRATIVE ACHIEVEMENTS </w:t>
            </w:r>
            <w:r w:rsidR="001D4B63" w:rsidRPr="00C64419">
              <w:rPr>
                <w:lang w:val="en-GB"/>
              </w:rPr>
              <w:t>OCT 1, 202</w:t>
            </w:r>
            <w:r w:rsidR="00E54EE1" w:rsidRPr="00C64419">
              <w:rPr>
                <w:lang w:val="en-GB"/>
              </w:rPr>
              <w:t>5</w:t>
            </w:r>
            <w:r w:rsidR="001D4B63" w:rsidRPr="00C64419">
              <w:rPr>
                <w:lang w:val="en-GB"/>
              </w:rPr>
              <w:t xml:space="preserve"> - sept 30,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9B6A5F" w:rsidRPr="00C64419" w14:paraId="5EF0AC88" w14:textId="77777777" w:rsidTr="00D673CB">
        <w:trPr>
          <w:trHeight w:val="3351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26A9C07" w14:textId="12DE4616" w:rsidR="009B6A5F" w:rsidRPr="00C64419" w:rsidRDefault="00D673CB" w:rsidP="009B6A5F">
            <w:pPr>
              <w:pStyle w:val="brdtext"/>
              <w:rPr>
                <w:rStyle w:val="Emphasis"/>
              </w:rPr>
            </w:pPr>
            <w:r w:rsidRPr="00D673CB">
              <w:rPr>
                <w:rStyle w:val="Emphasis"/>
              </w:rPr>
              <w:t>If you have salary criteria in your workplace, use them as a starting point - what you have done and how well you have done it. Examples of salary criteria: good performance in management and administrative tasks etc.</w:t>
            </w:r>
          </w:p>
        </w:tc>
      </w:tr>
      <w:tr w:rsidR="00CA0EFD" w:rsidRPr="00C64419" w14:paraId="73E631A8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5217BE23" w14:textId="19B26ABB" w:rsidR="00CA0EFD" w:rsidRPr="00C64419" w:rsidRDefault="00D673CB" w:rsidP="009537D1">
            <w:pPr>
              <w:pStyle w:val="H2Box"/>
              <w:rPr>
                <w:lang w:val="en-GB"/>
              </w:rPr>
            </w:pPr>
            <w:r w:rsidRPr="00D673CB">
              <w:rPr>
                <w:lang w:val="en-GB"/>
              </w:rPr>
              <w:lastRenderedPageBreak/>
              <w:t xml:space="preserve">OTHER </w:t>
            </w:r>
            <w:r w:rsidRPr="00D673CB">
              <w:rPr>
                <w:lang w:val="en-GB"/>
              </w:rPr>
              <w:t>WORK-RELATED</w:t>
            </w:r>
            <w:r w:rsidRPr="00D673CB">
              <w:rPr>
                <w:lang w:val="en-GB"/>
              </w:rPr>
              <w:t xml:space="preserve"> ACHIEVEMENTS BETWEEN</w:t>
            </w:r>
            <w:r w:rsidR="00CA0EFD" w:rsidRPr="00C64419">
              <w:rPr>
                <w:lang w:val="en-GB"/>
              </w:rPr>
              <w:t xml:space="preserve"> OCT 1, 202</w:t>
            </w:r>
            <w:r w:rsidR="00E54EE1" w:rsidRPr="00C64419">
              <w:rPr>
                <w:lang w:val="en-GB"/>
              </w:rPr>
              <w:t>5</w:t>
            </w:r>
            <w:r w:rsidR="00CA0EFD" w:rsidRPr="00C64419">
              <w:rPr>
                <w:lang w:val="en-GB"/>
              </w:rPr>
              <w:t xml:space="preserve"> - sept 30,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D673CB" w:rsidRPr="00C64419" w14:paraId="48E4A2E2" w14:textId="77777777" w:rsidTr="00D673CB">
        <w:trPr>
          <w:trHeight w:val="395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4B8F05F7" w14:textId="62C62EC3" w:rsidR="00D673CB" w:rsidRPr="00D673CB" w:rsidRDefault="00D673CB" w:rsidP="00D673CB">
            <w:pPr>
              <w:pStyle w:val="H2Box"/>
              <w:rPr>
                <w:rStyle w:val="Emphasis"/>
                <w:b w:val="0"/>
                <w:caps w:val="0"/>
                <w:lang w:bidi="en-US"/>
              </w:rPr>
            </w:pPr>
            <w:r w:rsidRPr="00D673CB">
              <w:rPr>
                <w:rStyle w:val="Emphasis"/>
                <w:b w:val="0"/>
                <w:caps w:val="0"/>
                <w:lang w:bidi="en-US"/>
              </w:rPr>
              <w:t>Here you can address things outside the scope of your regular duties, which are useful for negotiators to know.</w:t>
            </w:r>
          </w:p>
        </w:tc>
      </w:tr>
      <w:tr w:rsidR="009B6A5F" w:rsidRPr="00C64419" w14:paraId="4B79F3AF" w14:textId="77777777" w:rsidTr="00CF3415">
        <w:trPr>
          <w:trHeight w:val="432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nil"/>
              <w:bottom w:val="nil"/>
              <w:right w:val="nil"/>
            </w:tcBorders>
          </w:tcPr>
          <w:p w14:paraId="2E8550CF" w14:textId="77777777" w:rsidR="009B6A5F" w:rsidRPr="00C64419" w:rsidRDefault="009B6A5F" w:rsidP="009B6A5F">
            <w:pPr>
              <w:pStyle w:val="brdtext"/>
              <w:rPr>
                <w:rFonts w:cs="Calibri"/>
                <w:szCs w:val="20"/>
                <w:lang w:val="en-GB"/>
              </w:rPr>
            </w:pPr>
          </w:p>
        </w:tc>
      </w:tr>
      <w:tr w:rsidR="009B6A5F" w:rsidRPr="00C64419" w14:paraId="3F41A4BD" w14:textId="77777777" w:rsidTr="00B154C9">
        <w:trPr>
          <w:gridAfter w:val="1"/>
          <w:wAfter w:w="2612" w:type="dxa"/>
          <w:trHeight w:val="432"/>
          <w:jc w:val="center"/>
        </w:trPr>
        <w:tc>
          <w:tcPr>
            <w:tcW w:w="1851" w:type="dxa"/>
            <w:vAlign w:val="bottom"/>
          </w:tcPr>
          <w:p w14:paraId="20865C4A" w14:textId="77777777" w:rsidR="009B6A5F" w:rsidRPr="00C64419" w:rsidRDefault="009B6A5F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Date/version: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D8F42F2" w14:textId="77777777" w:rsidR="009B6A5F" w:rsidRPr="00C64419" w:rsidRDefault="009B6A5F" w:rsidP="0046401D">
            <w:pPr>
              <w:rPr>
                <w:lang w:val="en-GB"/>
              </w:rPr>
            </w:pPr>
          </w:p>
        </w:tc>
        <w:tc>
          <w:tcPr>
            <w:tcW w:w="1523" w:type="dxa"/>
            <w:vAlign w:val="bottom"/>
          </w:tcPr>
          <w:p w14:paraId="5C08235E" w14:textId="77777777" w:rsidR="009B6A5F" w:rsidRPr="00C64419" w:rsidRDefault="009B6A5F" w:rsidP="0046401D">
            <w:pPr>
              <w:rPr>
                <w:lang w:val="en-GB"/>
              </w:rPr>
            </w:pPr>
          </w:p>
        </w:tc>
      </w:tr>
    </w:tbl>
    <w:p w14:paraId="310E6A37" w14:textId="77777777" w:rsidR="0046401D" w:rsidRPr="00C64419" w:rsidRDefault="0046401D" w:rsidP="00ED3291">
      <w:pPr>
        <w:pStyle w:val="brdtext"/>
        <w:rPr>
          <w:rFonts w:cs="Calibri"/>
          <w:szCs w:val="20"/>
          <w:lang w:val="en-GB"/>
        </w:rPr>
      </w:pPr>
    </w:p>
    <w:p w14:paraId="520C5C60" w14:textId="77777777" w:rsidR="0046401D" w:rsidRPr="00C64419" w:rsidRDefault="0046401D" w:rsidP="00ED3291">
      <w:pPr>
        <w:pStyle w:val="brdtext"/>
        <w:rPr>
          <w:rFonts w:cs="Calibri"/>
          <w:szCs w:val="20"/>
          <w:lang w:val="en-GB"/>
        </w:rPr>
      </w:pPr>
    </w:p>
    <w:p w14:paraId="00989ECB" w14:textId="0C8BBD63" w:rsidR="0046401D" w:rsidRPr="00C64419" w:rsidRDefault="00B154C9" w:rsidP="00C64419">
      <w:pPr>
        <w:rPr>
          <w:lang w:val="en-GB"/>
        </w:rPr>
      </w:pPr>
      <w:r w:rsidRPr="00C64419">
        <w:rPr>
          <w:lang w:val="en-GB"/>
        </w:rPr>
        <w:t xml:space="preserve">Please note that we need to receive your filled-in </w:t>
      </w:r>
      <w:r w:rsidR="003A4CB6" w:rsidRPr="00C64419">
        <w:rPr>
          <w:lang w:val="en-GB"/>
        </w:rPr>
        <w:t>form</w:t>
      </w:r>
      <w:r w:rsidR="00014D28" w:rsidRPr="00C64419">
        <w:rPr>
          <w:lang w:val="en-GB"/>
        </w:rPr>
        <w:t xml:space="preserve"> no later than </w:t>
      </w:r>
      <w:r w:rsidR="003A4CB6" w:rsidRPr="00C64419">
        <w:rPr>
          <w:lang w:val="en-GB"/>
        </w:rPr>
        <w:br/>
      </w:r>
      <w:r w:rsidR="00C82FBF" w:rsidRPr="00D673CB">
        <w:rPr>
          <w:b/>
          <w:bCs/>
          <w:lang w:val="en-GB"/>
        </w:rPr>
        <w:t>September</w:t>
      </w:r>
      <w:r w:rsidR="003A4CB6" w:rsidRPr="00D673CB">
        <w:rPr>
          <w:b/>
          <w:bCs/>
          <w:lang w:val="en-GB"/>
        </w:rPr>
        <w:t xml:space="preserve"> </w:t>
      </w:r>
      <w:r w:rsidR="00C82FBF" w:rsidRPr="00D673CB">
        <w:rPr>
          <w:b/>
          <w:bCs/>
          <w:lang w:val="en-GB"/>
        </w:rPr>
        <w:t>2</w:t>
      </w:r>
      <w:r w:rsidR="005C560E" w:rsidRPr="00D673CB">
        <w:rPr>
          <w:b/>
          <w:bCs/>
          <w:lang w:val="en-GB"/>
        </w:rPr>
        <w:t>8</w:t>
      </w:r>
      <w:r w:rsidR="003A4CB6" w:rsidRPr="00D673CB">
        <w:rPr>
          <w:b/>
          <w:bCs/>
          <w:lang w:val="en-GB"/>
        </w:rPr>
        <w:t>, 202</w:t>
      </w:r>
      <w:r w:rsidR="00E54EE1" w:rsidRPr="00D673CB">
        <w:rPr>
          <w:b/>
          <w:bCs/>
          <w:lang w:val="en-GB"/>
        </w:rPr>
        <w:t>6</w:t>
      </w:r>
      <w:r w:rsidR="00014D28" w:rsidRPr="00C64419">
        <w:rPr>
          <w:lang w:val="en-GB"/>
        </w:rPr>
        <w:t>.</w:t>
      </w:r>
      <w:r w:rsidR="003A4CB6" w:rsidRPr="00C64419">
        <w:rPr>
          <w:lang w:val="en-GB"/>
        </w:rPr>
        <w:t xml:space="preserve"> You can send it to </w:t>
      </w:r>
      <w:hyperlink r:id="rId7" w:history="1">
        <w:r w:rsidR="004B1F5A" w:rsidRPr="00C64419">
          <w:rPr>
            <w:rStyle w:val="Hyperlink"/>
            <w:lang w:val="en-GB"/>
          </w:rPr>
          <w:t>saco-s@uu.se</w:t>
        </w:r>
      </w:hyperlink>
      <w:r w:rsidR="004B1F5A" w:rsidRPr="00C64419">
        <w:rPr>
          <w:lang w:val="en-GB"/>
        </w:rPr>
        <w:t xml:space="preserve"> </w:t>
      </w:r>
      <w:r w:rsidR="003A4CB6" w:rsidRPr="00C64419">
        <w:rPr>
          <w:lang w:val="en-GB"/>
        </w:rPr>
        <w:t>or with the</w:t>
      </w:r>
      <w:r w:rsidR="003A4CB6" w:rsidRPr="00C64419">
        <w:rPr>
          <w:lang w:val="en-GB"/>
        </w:rPr>
        <w:br/>
        <w:t>internal University mail.</w:t>
      </w:r>
    </w:p>
    <w:p w14:paraId="6E1DA6F5" w14:textId="3D52C867" w:rsidR="0046401D" w:rsidRPr="007E3C6A" w:rsidRDefault="0037771B" w:rsidP="00C64419">
      <w:pPr>
        <w:rPr>
          <w:lang w:val="en-GB"/>
        </w:rPr>
      </w:pPr>
      <w:r w:rsidRPr="00C64419">
        <w:rPr>
          <w:noProof/>
          <w:lang w:val="en-GB"/>
        </w:rPr>
        <w:drawing>
          <wp:anchor distT="0" distB="0" distL="114300" distR="114300" simplePos="0" relativeHeight="251657728" behindDoc="0" locked="0" layoutInCell="1" allowOverlap="1" wp14:anchorId="7E64312D" wp14:editId="3139153A">
            <wp:simplePos x="0" y="0"/>
            <wp:positionH relativeFrom="column">
              <wp:posOffset>4422775</wp:posOffset>
            </wp:positionH>
            <wp:positionV relativeFrom="paragraph">
              <wp:posOffset>282575</wp:posOffset>
            </wp:positionV>
            <wp:extent cx="1590675" cy="1256030"/>
            <wp:effectExtent l="0" t="0" r="9525" b="1270"/>
            <wp:wrapNone/>
            <wp:docPr id="3" name="Bildobjekt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CB6" w:rsidRPr="00C64419">
        <w:rPr>
          <w:lang w:val="en-GB"/>
        </w:rPr>
        <w:t>For questions</w:t>
      </w:r>
      <w:r w:rsidR="00B733CC" w:rsidRPr="00C64419">
        <w:rPr>
          <w:lang w:val="en-GB"/>
        </w:rPr>
        <w:t>, please contact</w:t>
      </w:r>
      <w:r w:rsidR="003A4CB6" w:rsidRPr="00C64419">
        <w:rPr>
          <w:lang w:val="en-GB"/>
        </w:rPr>
        <w:t xml:space="preserve"> Saco-S</w:t>
      </w:r>
      <w:r w:rsidR="00B154C9" w:rsidRPr="00C64419">
        <w:rPr>
          <w:lang w:val="en-GB"/>
        </w:rPr>
        <w:t xml:space="preserve"> at </w:t>
      </w:r>
      <w:r w:rsidR="003A4CB6" w:rsidRPr="00C64419">
        <w:rPr>
          <w:lang w:val="en-GB"/>
        </w:rPr>
        <w:t xml:space="preserve">Uppsala </w:t>
      </w:r>
      <w:r w:rsidR="00FD4679" w:rsidRPr="00C64419">
        <w:rPr>
          <w:lang w:val="en-GB"/>
        </w:rPr>
        <w:t>University</w:t>
      </w:r>
      <w:r w:rsidR="00B154C9" w:rsidRPr="00C64419">
        <w:rPr>
          <w:lang w:val="en-GB"/>
        </w:rPr>
        <w:br/>
        <w:t>via email:</w:t>
      </w:r>
      <w:r w:rsidR="007E3C6A">
        <w:rPr>
          <w:lang w:val="en-GB"/>
        </w:rPr>
        <w:t xml:space="preserve"> </w:t>
      </w:r>
      <w:hyperlink r:id="rId9" w:history="1">
        <w:r w:rsidR="007E3C6A" w:rsidRPr="00C64419">
          <w:rPr>
            <w:rStyle w:val="Hyperlink"/>
            <w:lang w:val="en-GB"/>
          </w:rPr>
          <w:t>saco-s@uu.se</w:t>
        </w:r>
      </w:hyperlink>
      <w:r w:rsidR="007E3C6A" w:rsidRPr="007E3C6A">
        <w:rPr>
          <w:lang w:val="en-GB"/>
        </w:rPr>
        <w:t xml:space="preserve"> </w:t>
      </w:r>
    </w:p>
    <w:p w14:paraId="7880C075" w14:textId="0A8D190F" w:rsidR="004F79E3" w:rsidRPr="00C64419" w:rsidRDefault="00D930AE" w:rsidP="0071514D">
      <w:pPr>
        <w:rPr>
          <w:rFonts w:cs="Calibri"/>
          <w:szCs w:val="20"/>
          <w:lang w:val="en-GB"/>
        </w:rPr>
      </w:pPr>
      <w:r w:rsidRPr="00C64419">
        <w:rPr>
          <w:lang w:val="en-GB"/>
        </w:rPr>
        <w:t xml:space="preserve">Saco-S </w:t>
      </w:r>
      <w:r w:rsidR="00B154C9" w:rsidRPr="00C64419">
        <w:rPr>
          <w:lang w:val="en-GB"/>
        </w:rPr>
        <w:t>at Uppsala University</w:t>
      </w:r>
      <w:r w:rsidR="00B154C9" w:rsidRPr="00C64419">
        <w:rPr>
          <w:lang w:val="en-GB"/>
        </w:rPr>
        <w:br/>
        <w:t xml:space="preserve">Address: Box 533, 751 21 Uppsala </w:t>
      </w:r>
      <w:r w:rsidR="00B154C9" w:rsidRPr="00C64419">
        <w:rPr>
          <w:lang w:val="en-GB"/>
        </w:rPr>
        <w:br/>
      </w:r>
      <w:r w:rsidR="000A3A2D" w:rsidRPr="00C64419">
        <w:rPr>
          <w:lang w:val="en-GB"/>
        </w:rPr>
        <w:t>Web</w:t>
      </w:r>
      <w:r w:rsidR="00B154C9" w:rsidRPr="00C64419">
        <w:rPr>
          <w:lang w:val="en-GB"/>
        </w:rPr>
        <w:t>page:</w:t>
      </w:r>
      <w:r w:rsidR="007E3C6A">
        <w:rPr>
          <w:lang w:val="en-GB"/>
        </w:rPr>
        <w:t xml:space="preserve"> </w:t>
      </w:r>
      <w:hyperlink r:id="rId10" w:history="1">
        <w:r w:rsidR="007E3C6A" w:rsidRPr="007E3C6A">
          <w:rPr>
            <w:rStyle w:val="Hyperlink"/>
            <w:lang w:val="en-GB"/>
          </w:rPr>
          <w:t>www.saco.fackorg.uu.se</w:t>
        </w:r>
      </w:hyperlink>
    </w:p>
    <w:sectPr w:rsidR="004F79E3" w:rsidRPr="00C64419" w:rsidSect="005A5A6B">
      <w:pgSz w:w="11907" w:h="16839"/>
      <w:pgMar w:top="1077" w:right="1077" w:bottom="107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67423" w14:textId="77777777" w:rsidR="007F1F38" w:rsidRDefault="007F1F38">
      <w:r>
        <w:separator/>
      </w:r>
    </w:p>
  </w:endnote>
  <w:endnote w:type="continuationSeparator" w:id="0">
    <w:p w14:paraId="58007425" w14:textId="77777777" w:rsidR="007F1F38" w:rsidRDefault="007F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A598A" w14:textId="77777777" w:rsidR="007F1F38" w:rsidRDefault="007F1F38">
      <w:r>
        <w:separator/>
      </w:r>
    </w:p>
  </w:footnote>
  <w:footnote w:type="continuationSeparator" w:id="0">
    <w:p w14:paraId="4F85A585" w14:textId="77777777" w:rsidR="007F1F38" w:rsidRDefault="007F1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CEA"/>
    <w:rsid w:val="0000144A"/>
    <w:rsid w:val="00004B84"/>
    <w:rsid w:val="00014D28"/>
    <w:rsid w:val="00063272"/>
    <w:rsid w:val="00082ABB"/>
    <w:rsid w:val="000A3A2D"/>
    <w:rsid w:val="000B7260"/>
    <w:rsid w:val="000C1BFF"/>
    <w:rsid w:val="000C1DB5"/>
    <w:rsid w:val="000C68E4"/>
    <w:rsid w:val="001208BA"/>
    <w:rsid w:val="00126E54"/>
    <w:rsid w:val="001531F2"/>
    <w:rsid w:val="001572A4"/>
    <w:rsid w:val="00180E8E"/>
    <w:rsid w:val="001961D6"/>
    <w:rsid w:val="001A2003"/>
    <w:rsid w:val="001D4B63"/>
    <w:rsid w:val="00206AA5"/>
    <w:rsid w:val="00211D17"/>
    <w:rsid w:val="00260D85"/>
    <w:rsid w:val="00271096"/>
    <w:rsid w:val="00275903"/>
    <w:rsid w:val="002A10F1"/>
    <w:rsid w:val="002D574C"/>
    <w:rsid w:val="002E6444"/>
    <w:rsid w:val="002E7755"/>
    <w:rsid w:val="00307CD9"/>
    <w:rsid w:val="00307F3F"/>
    <w:rsid w:val="00311A63"/>
    <w:rsid w:val="00346000"/>
    <w:rsid w:val="00354385"/>
    <w:rsid w:val="00367C0B"/>
    <w:rsid w:val="0037771B"/>
    <w:rsid w:val="003A4CB6"/>
    <w:rsid w:val="003E3350"/>
    <w:rsid w:val="003E5B44"/>
    <w:rsid w:val="003F14D9"/>
    <w:rsid w:val="00443CF1"/>
    <w:rsid w:val="00444161"/>
    <w:rsid w:val="00460CA3"/>
    <w:rsid w:val="0046401D"/>
    <w:rsid w:val="0046528D"/>
    <w:rsid w:val="00470BAC"/>
    <w:rsid w:val="00495BF4"/>
    <w:rsid w:val="004B1F5A"/>
    <w:rsid w:val="004E558B"/>
    <w:rsid w:val="004F79E3"/>
    <w:rsid w:val="00512F88"/>
    <w:rsid w:val="005855FA"/>
    <w:rsid w:val="005A5A6B"/>
    <w:rsid w:val="005B2B15"/>
    <w:rsid w:val="005C55C4"/>
    <w:rsid w:val="005C560E"/>
    <w:rsid w:val="005F1732"/>
    <w:rsid w:val="00600544"/>
    <w:rsid w:val="006349E5"/>
    <w:rsid w:val="006402D8"/>
    <w:rsid w:val="00652D8B"/>
    <w:rsid w:val="006730E2"/>
    <w:rsid w:val="00674A6E"/>
    <w:rsid w:val="00687898"/>
    <w:rsid w:val="006C6478"/>
    <w:rsid w:val="00706FBB"/>
    <w:rsid w:val="0071514D"/>
    <w:rsid w:val="00717F0E"/>
    <w:rsid w:val="0072138D"/>
    <w:rsid w:val="00740913"/>
    <w:rsid w:val="007711D6"/>
    <w:rsid w:val="00775292"/>
    <w:rsid w:val="007845C8"/>
    <w:rsid w:val="007C2748"/>
    <w:rsid w:val="007C300A"/>
    <w:rsid w:val="007D631E"/>
    <w:rsid w:val="007E3C6A"/>
    <w:rsid w:val="007E7181"/>
    <w:rsid w:val="007F1F38"/>
    <w:rsid w:val="0082188E"/>
    <w:rsid w:val="00837971"/>
    <w:rsid w:val="008462D8"/>
    <w:rsid w:val="008A09C9"/>
    <w:rsid w:val="00944701"/>
    <w:rsid w:val="009537D1"/>
    <w:rsid w:val="00963F99"/>
    <w:rsid w:val="00981F57"/>
    <w:rsid w:val="009B3B4A"/>
    <w:rsid w:val="009B6A5F"/>
    <w:rsid w:val="009E3279"/>
    <w:rsid w:val="00A068BF"/>
    <w:rsid w:val="00A12B38"/>
    <w:rsid w:val="00A1379A"/>
    <w:rsid w:val="00A5097D"/>
    <w:rsid w:val="00A53A1B"/>
    <w:rsid w:val="00A55157"/>
    <w:rsid w:val="00A840F7"/>
    <w:rsid w:val="00A961F6"/>
    <w:rsid w:val="00AA4D0E"/>
    <w:rsid w:val="00AD431D"/>
    <w:rsid w:val="00AF4F82"/>
    <w:rsid w:val="00AF6EBE"/>
    <w:rsid w:val="00B154C9"/>
    <w:rsid w:val="00B310DF"/>
    <w:rsid w:val="00B377A4"/>
    <w:rsid w:val="00B733CC"/>
    <w:rsid w:val="00BD5FF2"/>
    <w:rsid w:val="00BF2A3B"/>
    <w:rsid w:val="00BF40F4"/>
    <w:rsid w:val="00C17D7A"/>
    <w:rsid w:val="00C37F6C"/>
    <w:rsid w:val="00C444EB"/>
    <w:rsid w:val="00C64419"/>
    <w:rsid w:val="00C82FBF"/>
    <w:rsid w:val="00C83AB8"/>
    <w:rsid w:val="00C97855"/>
    <w:rsid w:val="00CA0EFD"/>
    <w:rsid w:val="00CB4F09"/>
    <w:rsid w:val="00CB70E5"/>
    <w:rsid w:val="00CC4CD7"/>
    <w:rsid w:val="00CF3415"/>
    <w:rsid w:val="00D2631A"/>
    <w:rsid w:val="00D673CB"/>
    <w:rsid w:val="00D71CE6"/>
    <w:rsid w:val="00D72C5F"/>
    <w:rsid w:val="00D930AE"/>
    <w:rsid w:val="00DE0A1E"/>
    <w:rsid w:val="00E14712"/>
    <w:rsid w:val="00E15465"/>
    <w:rsid w:val="00E25D02"/>
    <w:rsid w:val="00E54EE1"/>
    <w:rsid w:val="00E562D1"/>
    <w:rsid w:val="00E764B7"/>
    <w:rsid w:val="00EC6F15"/>
    <w:rsid w:val="00ED24FA"/>
    <w:rsid w:val="00ED3291"/>
    <w:rsid w:val="00F13526"/>
    <w:rsid w:val="00F41497"/>
    <w:rsid w:val="00F57013"/>
    <w:rsid w:val="00F717C2"/>
    <w:rsid w:val="00F73505"/>
    <w:rsid w:val="00F82925"/>
    <w:rsid w:val="00FA13B9"/>
    <w:rsid w:val="00FC2CEA"/>
    <w:rsid w:val="00FC367C"/>
    <w:rsid w:val="00FD4679"/>
    <w:rsid w:val="00FE1730"/>
    <w:rsid w:val="00FF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C25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631A"/>
    <w:pPr>
      <w:spacing w:before="80"/>
    </w:pPr>
    <w:rPr>
      <w:rFonts w:ascii="Calibri" w:hAnsi="Calibri" w:cs="Book Antiqua"/>
      <w:spacing w:val="10"/>
      <w:szCs w:val="18"/>
      <w:lang w:val="en-US" w:eastAsia="en-US"/>
    </w:rPr>
  </w:style>
  <w:style w:type="paragraph" w:styleId="Heading1">
    <w:name w:val="heading 1"/>
    <w:basedOn w:val="Normal"/>
    <w:next w:val="Normal"/>
    <w:qFormat/>
    <w:rsid w:val="0046401D"/>
    <w:pPr>
      <w:framePr w:hSpace="180" w:wrap="around" w:vAnchor="text" w:hAnchor="text" w:y="1"/>
      <w:spacing w:after="240"/>
      <w:suppressOverlap/>
      <w:outlineLvl w:val="0"/>
    </w:pPr>
    <w:rPr>
      <w:rFonts w:ascii="Georgia" w:hAnsi="Georgia" w:cs="Calibri"/>
      <w:color w:val="007281"/>
      <w:sz w:val="44"/>
      <w:szCs w:val="44"/>
      <w:lang w:val="sv-SE"/>
    </w:rPr>
  </w:style>
  <w:style w:type="paragraph" w:styleId="Heading2">
    <w:name w:val="heading 2"/>
    <w:basedOn w:val="brdtext"/>
    <w:next w:val="Normal"/>
    <w:qFormat/>
    <w:rsid w:val="009537D1"/>
    <w:pPr>
      <w:spacing w:before="480"/>
      <w:outlineLvl w:val="1"/>
    </w:pPr>
    <w:rPr>
      <w:rFonts w:cs="Calibri"/>
      <w:b/>
      <w:caps/>
      <w:color w:val="007281"/>
      <w:szCs w:val="20"/>
      <w:lang w:val="sv-SE" w:bidi="ar-SA"/>
    </w:rPr>
  </w:style>
  <w:style w:type="paragraph" w:styleId="Heading3">
    <w:name w:val="heading 3"/>
    <w:basedOn w:val="Normal"/>
    <w:next w:val="Normal"/>
    <w:qFormat/>
    <w:pPr>
      <w:spacing w:before="40"/>
      <w:outlineLvl w:val="2"/>
    </w:pPr>
    <w:rPr>
      <w:rFonts w:cs="Times New Roman"/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rdtext">
    <w:name w:val="brödtext"/>
    <w:basedOn w:val="Normal"/>
    <w:rPr>
      <w:lang w:bidi="en-US"/>
    </w:rPr>
  </w:style>
  <w:style w:type="paragraph" w:customStyle="1" w:styleId="italic">
    <w:name w:val="italic"/>
    <w:basedOn w:val="Normal"/>
    <w:rPr>
      <w:i/>
      <w:lang w:bidi="en-US"/>
    </w:rPr>
  </w:style>
  <w:style w:type="table" w:customStyle="1" w:styleId="Normaltabell1">
    <w:name w:val="Normal tabel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FC2CEA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  <w:lang w:val="sv-SE"/>
    </w:rPr>
  </w:style>
  <w:style w:type="character" w:customStyle="1" w:styleId="TitleChar">
    <w:name w:val="Title Char"/>
    <w:link w:val="Title"/>
    <w:uiPriority w:val="10"/>
    <w:rsid w:val="00FC2CEA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styleId="SubtleEmphasis">
    <w:name w:val="Subtle Emphasis"/>
    <w:uiPriority w:val="19"/>
    <w:qFormat/>
    <w:rsid w:val="0071514D"/>
    <w:rPr>
      <w:i/>
      <w:iCs/>
      <w:color w:val="007281"/>
    </w:rPr>
  </w:style>
  <w:style w:type="character" w:styleId="Hyperlink">
    <w:name w:val="Hyperlink"/>
    <w:uiPriority w:val="99"/>
    <w:unhideWhenUsed/>
    <w:rsid w:val="0071514D"/>
    <w:rPr>
      <w:color w:val="007281"/>
      <w:u w:val="single"/>
    </w:rPr>
  </w:style>
  <w:style w:type="character" w:styleId="UnresolvedMention">
    <w:name w:val="Unresolved Mention"/>
    <w:uiPriority w:val="99"/>
    <w:semiHidden/>
    <w:unhideWhenUsed/>
    <w:rsid w:val="0068789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562D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H2Box">
    <w:name w:val="H2 Box"/>
    <w:basedOn w:val="Normal"/>
    <w:next w:val="Normal"/>
    <w:qFormat/>
    <w:rsid w:val="009537D1"/>
    <w:pPr>
      <w:spacing w:before="40"/>
    </w:pPr>
    <w:rPr>
      <w:b/>
      <w:caps/>
      <w:color w:val="007281"/>
    </w:rPr>
  </w:style>
  <w:style w:type="character" w:styleId="Emphasis">
    <w:name w:val="Emphasis"/>
    <w:qFormat/>
    <w:rsid w:val="0071514D"/>
    <w:rPr>
      <w:rFonts w:ascii="Calibri" w:hAnsi="Calibri" w:cs="Calibri"/>
      <w:i/>
      <w:color w:val="76767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9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aco-s@uu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ppsalauniversitet-my.sharepoint.com/personal/petter_nording_cronsten_uu_se/Documents/Facket/www.saco.fackorg.uu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co-s@uu.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rshogl.000\AppData\Roaming\Microsoft\Templates\Formul&#228;r%20f&#246;r%20disciplin&#228;ra%20&#229;tg&#228;rder%20mot%20student-ele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771AF-5D77-46B9-BDF4-078F6DDC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Formulär för disciplinära åtgärder mot student-elev.dot</Template>
  <TotalTime>0</TotalTime>
  <Pages>3</Pages>
  <Words>485</Words>
  <Characters>2615</Characters>
  <Application>Microsoft Office Word</Application>
  <DocSecurity>0</DocSecurity>
  <Lines>93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3051</CharactersWithSpaces>
  <SharedDoc>false</SharedDoc>
  <HLinks>
    <vt:vector size="18" baseType="variant">
      <vt:variant>
        <vt:i4>6946925</vt:i4>
      </vt:variant>
      <vt:variant>
        <vt:i4>6</vt:i4>
      </vt:variant>
      <vt:variant>
        <vt:i4>0</vt:i4>
      </vt:variant>
      <vt:variant>
        <vt:i4>5</vt:i4>
      </vt:variant>
      <vt:variant>
        <vt:lpwstr>http://www.saco.fackorg.uu.se/</vt:lpwstr>
      </vt:variant>
      <vt:variant>
        <vt:lpwstr/>
      </vt:variant>
      <vt:variant>
        <vt:i4>1638508</vt:i4>
      </vt:variant>
      <vt:variant>
        <vt:i4>3</vt:i4>
      </vt:variant>
      <vt:variant>
        <vt:i4>0</vt:i4>
      </vt:variant>
      <vt:variant>
        <vt:i4>5</vt:i4>
      </vt:variant>
      <vt:variant>
        <vt:lpwstr>mailto:saco-s@uu.se</vt:lpwstr>
      </vt:variant>
      <vt:variant>
        <vt:lpwstr/>
      </vt:variant>
      <vt:variant>
        <vt:i4>1638508</vt:i4>
      </vt:variant>
      <vt:variant>
        <vt:i4>0</vt:i4>
      </vt:variant>
      <vt:variant>
        <vt:i4>0</vt:i4>
      </vt:variant>
      <vt:variant>
        <vt:i4>5</vt:i4>
      </vt:variant>
      <vt:variant>
        <vt:lpwstr>mailto:saco-s@uu.se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Negotiation form for teachers and researchers for the salary revision</dc:title>
  <dc:subject/>
  <dc:creator/>
  <cp:keywords/>
  <cp:lastModifiedBy/>
  <cp:revision>1</cp:revision>
  <dcterms:created xsi:type="dcterms:W3CDTF">2026-08-21T12:26:00Z</dcterms:created>
  <dcterms:modified xsi:type="dcterms:W3CDTF">2026-08-21T12:26:00Z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TC010183901053</vt:lpwstr>
  </property>
</Properties>
</file>