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2423"/>
        <w:gridCol w:w="13"/>
        <w:gridCol w:w="2977"/>
        <w:gridCol w:w="280"/>
        <w:gridCol w:w="145"/>
        <w:gridCol w:w="1565"/>
        <w:gridCol w:w="2677"/>
      </w:tblGrid>
      <w:tr w:rsidR="00E562D1" w:rsidRPr="00C64419" w14:paraId="6783F280" w14:textId="77777777" w:rsidTr="00E562D1">
        <w:trPr>
          <w:trHeight w:val="432"/>
        </w:trPr>
        <w:tc>
          <w:tcPr>
            <w:tcW w:w="10080" w:type="dxa"/>
            <w:gridSpan w:val="7"/>
            <w:vAlign w:val="center"/>
          </w:tcPr>
          <w:p w14:paraId="19C64CFB" w14:textId="77777777" w:rsidR="00E562D1" w:rsidRPr="00C64419" w:rsidRDefault="00E562D1" w:rsidP="00D71CE6">
            <w:pPr>
              <w:rPr>
                <w:rFonts w:cs="Calibri"/>
                <w:szCs w:val="20"/>
                <w:lang w:val="en-GB"/>
              </w:rPr>
            </w:pPr>
            <w:r w:rsidRPr="00C64419">
              <w:rPr>
                <w:rFonts w:cs="Calibri"/>
                <w:szCs w:val="20"/>
                <w:lang w:val="en-GB"/>
              </w:rPr>
              <w:t>Saco-S at Uppsala University</w:t>
            </w:r>
          </w:p>
        </w:tc>
      </w:tr>
      <w:tr w:rsidR="00E562D1" w:rsidRPr="00C64419" w14:paraId="7AAD6609" w14:textId="77777777" w:rsidTr="00E562D1">
        <w:trPr>
          <w:trHeight w:val="720"/>
        </w:trPr>
        <w:tc>
          <w:tcPr>
            <w:tcW w:w="10080" w:type="dxa"/>
            <w:gridSpan w:val="7"/>
            <w:vAlign w:val="center"/>
          </w:tcPr>
          <w:p w14:paraId="4BFB16FB" w14:textId="459886EF" w:rsidR="00E562D1" w:rsidRPr="00C64419" w:rsidRDefault="00E562D1" w:rsidP="0046401D">
            <w:pPr>
              <w:pStyle w:val="Heading1"/>
              <w:framePr w:hSpace="0" w:wrap="auto" w:vAnchor="margin" w:yAlign="inline"/>
              <w:suppressOverlap w:val="0"/>
              <w:rPr>
                <w:rFonts w:ascii="Calibri" w:hAnsi="Calibri"/>
                <w:color w:val="00A8A4"/>
                <w:lang w:val="en-GB"/>
              </w:rPr>
            </w:pPr>
            <w:r w:rsidRPr="00C64419">
              <w:rPr>
                <w:lang w:val="en-GB"/>
              </w:rPr>
              <w:t>Negotiation form for teachers and researchers for</w:t>
            </w:r>
            <w:r w:rsidR="0046401D" w:rsidRPr="00C64419">
              <w:rPr>
                <w:lang w:val="en-GB"/>
              </w:rPr>
              <w:t xml:space="preserve"> </w:t>
            </w:r>
            <w:r w:rsidRPr="00C64419">
              <w:rPr>
                <w:lang w:val="en-GB"/>
              </w:rPr>
              <w:t>the salary revision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E562D1" w:rsidRPr="00C64419" w14:paraId="6B8EB99B" w14:textId="77777777" w:rsidTr="00E562D1">
        <w:trPr>
          <w:trHeight w:val="432"/>
        </w:trPr>
        <w:tc>
          <w:tcPr>
            <w:tcW w:w="2423" w:type="dxa"/>
            <w:vAlign w:val="bottom"/>
          </w:tcPr>
          <w:p w14:paraId="7DE22299" w14:textId="77777777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>Name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7564BE7" w14:textId="77777777" w:rsidR="00E562D1" w:rsidRPr="00C64419" w:rsidRDefault="00E562D1" w:rsidP="00D2631A">
            <w:pPr>
              <w:rPr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74AAD4BA" w14:textId="77777777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>Civic reg nr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8AFCE6B" w14:textId="77777777" w:rsidR="00E562D1" w:rsidRPr="00C64419" w:rsidRDefault="00E562D1" w:rsidP="00D2631A">
            <w:pPr>
              <w:rPr>
                <w:lang w:val="en-GB"/>
              </w:rPr>
            </w:pPr>
          </w:p>
        </w:tc>
      </w:tr>
      <w:tr w:rsidR="00E562D1" w:rsidRPr="00C64419" w14:paraId="6D3A60C7" w14:textId="77777777" w:rsidTr="00E562D1">
        <w:trPr>
          <w:trHeight w:val="432"/>
        </w:trPr>
        <w:tc>
          <w:tcPr>
            <w:tcW w:w="2423" w:type="dxa"/>
            <w:vAlign w:val="bottom"/>
          </w:tcPr>
          <w:p w14:paraId="5D736E3C" w14:textId="77777777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>Department/equivalent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058E89D" w14:textId="77777777" w:rsidR="00E562D1" w:rsidRPr="00C64419" w:rsidRDefault="00E562D1" w:rsidP="00D2631A">
            <w:pPr>
              <w:rPr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5DE08954" w14:textId="0AC58808" w:rsidR="00E562D1" w:rsidRPr="00C64419" w:rsidRDefault="00E562D1" w:rsidP="00D2631A">
            <w:pPr>
              <w:rPr>
                <w:lang w:val="en-GB"/>
              </w:rPr>
            </w:pPr>
            <w:r w:rsidRPr="00C64419">
              <w:rPr>
                <w:lang w:val="en-GB"/>
              </w:rPr>
              <w:t xml:space="preserve">Name of </w:t>
            </w:r>
            <w:r w:rsidR="00A961F6">
              <w:rPr>
                <w:lang w:val="en-GB"/>
              </w:rPr>
              <w:t>H</w:t>
            </w:r>
            <w:r w:rsidRPr="00C64419">
              <w:rPr>
                <w:lang w:val="en-GB"/>
              </w:rPr>
              <w:t xml:space="preserve">ead of </w:t>
            </w:r>
            <w:r w:rsidR="00A961F6">
              <w:rPr>
                <w:lang w:val="en-GB"/>
              </w:rPr>
              <w:t>D</w:t>
            </w:r>
            <w:r w:rsidRPr="00C64419">
              <w:rPr>
                <w:lang w:val="en-GB"/>
              </w:rPr>
              <w:t>epartment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A01417F" w14:textId="77777777" w:rsidR="00E562D1" w:rsidRPr="00C64419" w:rsidRDefault="00E562D1" w:rsidP="00D2631A">
            <w:pPr>
              <w:rPr>
                <w:lang w:val="en-GB"/>
              </w:rPr>
            </w:pPr>
          </w:p>
        </w:tc>
      </w:tr>
      <w:tr w:rsidR="00E562D1" w:rsidRPr="00C64419" w14:paraId="32468140" w14:textId="77777777" w:rsidTr="00E562D1">
        <w:trPr>
          <w:trHeight w:val="432"/>
        </w:trPr>
        <w:tc>
          <w:tcPr>
            <w:tcW w:w="5413" w:type="dxa"/>
            <w:gridSpan w:val="3"/>
            <w:vAlign w:val="bottom"/>
          </w:tcPr>
          <w:p w14:paraId="4E2E1F4D" w14:textId="67BC2F69" w:rsidR="00E562D1" w:rsidRPr="00C64419" w:rsidRDefault="00E562D1" w:rsidP="009537D1">
            <w:pPr>
              <w:pStyle w:val="Heading2"/>
              <w:rPr>
                <w:lang w:val="en-GB"/>
              </w:rPr>
            </w:pPr>
            <w:r w:rsidRPr="00C64419">
              <w:rPr>
                <w:lang w:val="en-GB"/>
              </w:rPr>
              <w:t>CURRENT EMPLOYMENT</w:t>
            </w:r>
          </w:p>
        </w:tc>
        <w:tc>
          <w:tcPr>
            <w:tcW w:w="1990" w:type="dxa"/>
            <w:gridSpan w:val="3"/>
            <w:vAlign w:val="bottom"/>
          </w:tcPr>
          <w:p w14:paraId="5A73A4B6" w14:textId="77777777" w:rsidR="00E562D1" w:rsidRPr="00C64419" w:rsidRDefault="00E562D1" w:rsidP="000C1DB5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right w:val="nil"/>
            </w:tcBorders>
            <w:vAlign w:val="bottom"/>
          </w:tcPr>
          <w:p w14:paraId="2182CEDC" w14:textId="77777777" w:rsidR="00E562D1" w:rsidRPr="00C64419" w:rsidRDefault="00E562D1" w:rsidP="000C1DB5">
            <w:pPr>
              <w:pStyle w:val="brdtext"/>
              <w:rPr>
                <w:rFonts w:cs="Calibri"/>
                <w:i/>
                <w:color w:val="7B7B7B"/>
                <w:lang w:val="en-GB"/>
              </w:rPr>
            </w:pPr>
          </w:p>
        </w:tc>
      </w:tr>
      <w:tr w:rsidR="00E562D1" w:rsidRPr="00C64419" w14:paraId="7830229E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55D937FC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Position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945A02F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990" w:type="dxa"/>
            <w:gridSpan w:val="3"/>
            <w:vAlign w:val="bottom"/>
          </w:tcPr>
          <w:p w14:paraId="4F1ED230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Employed since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C724E3B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</w:tr>
      <w:tr w:rsidR="00E562D1" w:rsidRPr="00C64419" w14:paraId="2F4F49D9" w14:textId="77777777" w:rsidTr="00E562D1">
        <w:trPr>
          <w:gridAfter w:val="4"/>
          <w:wAfter w:w="4667" w:type="dxa"/>
          <w:trHeight w:val="432"/>
        </w:trPr>
        <w:tc>
          <w:tcPr>
            <w:tcW w:w="2436" w:type="dxa"/>
            <w:gridSpan w:val="2"/>
            <w:vAlign w:val="bottom"/>
          </w:tcPr>
          <w:p w14:paraId="69AD0AE5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Full-time/part time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E87EB01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%</w:t>
            </w:r>
          </w:p>
        </w:tc>
      </w:tr>
      <w:tr w:rsidR="00E562D1" w:rsidRPr="00C64419" w14:paraId="4340CBD0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0FD0E46C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Current salary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BD7CDDD" w14:textId="77777777" w:rsidR="00E562D1" w:rsidRPr="00C64419" w:rsidRDefault="00A068BF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SEK</w:t>
            </w:r>
          </w:p>
        </w:tc>
        <w:tc>
          <w:tcPr>
            <w:tcW w:w="1990" w:type="dxa"/>
            <w:gridSpan w:val="3"/>
            <w:vAlign w:val="bottom"/>
          </w:tcPr>
          <w:p w14:paraId="01016DD5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Desired salary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EDF2FFD" w14:textId="77777777" w:rsidR="00E562D1" w:rsidRPr="00C64419" w:rsidRDefault="00A068BF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SEK</w:t>
            </w:r>
          </w:p>
        </w:tc>
      </w:tr>
      <w:tr w:rsidR="00E562D1" w:rsidRPr="00C64419" w14:paraId="62109774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27D7B3CF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Relevant degree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919C1B3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990" w:type="dxa"/>
            <w:gridSpan w:val="3"/>
            <w:vAlign w:val="bottom"/>
          </w:tcPr>
          <w:p w14:paraId="0C28BE08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Year of degree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20EEFC2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</w:tr>
      <w:tr w:rsidR="00E562D1" w:rsidRPr="00C64419" w14:paraId="18E784D8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318F1CE6" w14:textId="6C9362CB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Qualification of Docent*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A5482A3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  <w:tc>
          <w:tcPr>
            <w:tcW w:w="1990" w:type="dxa"/>
            <w:gridSpan w:val="3"/>
            <w:vAlign w:val="bottom"/>
          </w:tcPr>
          <w:p w14:paraId="7724944F" w14:textId="3F8DC1E1" w:rsidR="00E562D1" w:rsidRPr="00C64419" w:rsidRDefault="00652D8B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Distinguished university teacher</w:t>
            </w:r>
            <w:r w:rsidR="00E562D1" w:rsidRPr="00C64419">
              <w:rPr>
                <w:lang w:val="en-GB"/>
              </w:rPr>
              <w:t>*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15A8685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</w:tr>
      <w:tr w:rsidR="00E562D1" w:rsidRPr="00C64419" w14:paraId="41FAC1AD" w14:textId="77777777" w:rsidTr="00E562D1">
        <w:trPr>
          <w:gridAfter w:val="1"/>
          <w:wAfter w:w="2677" w:type="dxa"/>
          <w:trHeight w:val="432"/>
        </w:trPr>
        <w:tc>
          <w:tcPr>
            <w:tcW w:w="2436" w:type="dxa"/>
            <w:gridSpan w:val="2"/>
            <w:vAlign w:val="bottom"/>
          </w:tcPr>
          <w:p w14:paraId="04E014DC" w14:textId="44B05384" w:rsidR="00E562D1" w:rsidRPr="00C64419" w:rsidRDefault="00BF40F4" w:rsidP="0046401D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25644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679" w:rsidRPr="00C64419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E562D1" w:rsidRPr="00C64419">
              <w:rPr>
                <w:lang w:val="en-GB"/>
              </w:rPr>
              <w:t xml:space="preserve">Safety </w:t>
            </w:r>
            <w:r w:rsidR="00FD4679" w:rsidRPr="00C64419">
              <w:rPr>
                <w:lang w:val="en-GB"/>
              </w:rPr>
              <w:t>representative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38CECDA" w14:textId="77777777" w:rsidR="00E562D1" w:rsidRPr="00C64419" w:rsidRDefault="00E562D1" w:rsidP="0046401D">
            <w:pPr>
              <w:rPr>
                <w:rStyle w:val="Emphasis"/>
              </w:rPr>
            </w:pPr>
            <w:r w:rsidRPr="00C64419">
              <w:rPr>
                <w:rStyle w:val="Emphasis"/>
              </w:rPr>
              <w:t>Year</w:t>
            </w:r>
          </w:p>
        </w:tc>
        <w:tc>
          <w:tcPr>
            <w:tcW w:w="1990" w:type="dxa"/>
            <w:gridSpan w:val="3"/>
            <w:vAlign w:val="bottom"/>
          </w:tcPr>
          <w:p w14:paraId="7067321F" w14:textId="77777777" w:rsidR="00E562D1" w:rsidRPr="00C64419" w:rsidRDefault="00E562D1" w:rsidP="0046401D">
            <w:pPr>
              <w:rPr>
                <w:lang w:val="en-GB"/>
              </w:rPr>
            </w:pPr>
          </w:p>
        </w:tc>
      </w:tr>
      <w:tr w:rsidR="00E562D1" w:rsidRPr="00C64419" w14:paraId="5431216D" w14:textId="77777777" w:rsidTr="00E562D1">
        <w:trPr>
          <w:trHeight w:val="432"/>
        </w:trPr>
        <w:tc>
          <w:tcPr>
            <w:tcW w:w="5693" w:type="dxa"/>
            <w:gridSpan w:val="4"/>
            <w:vAlign w:val="bottom"/>
          </w:tcPr>
          <w:p w14:paraId="34AA0582" w14:textId="77777777" w:rsidR="00E562D1" w:rsidRPr="00C64419" w:rsidRDefault="00E562D1" w:rsidP="009537D1">
            <w:pPr>
              <w:pStyle w:val="Heading2"/>
              <w:rPr>
                <w:lang w:val="en-GB"/>
              </w:rPr>
            </w:pPr>
            <w:r w:rsidRPr="00C64419">
              <w:rPr>
                <w:lang w:val="en-GB"/>
              </w:rPr>
              <w:t>PREVIOUS EMPLOYMENTS</w:t>
            </w:r>
          </w:p>
        </w:tc>
        <w:tc>
          <w:tcPr>
            <w:tcW w:w="1710" w:type="dxa"/>
            <w:gridSpan w:val="2"/>
            <w:vAlign w:val="bottom"/>
          </w:tcPr>
          <w:p w14:paraId="79A21428" w14:textId="77777777" w:rsidR="00E562D1" w:rsidRPr="00C64419" w:rsidRDefault="00E562D1" w:rsidP="000C1DB5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right w:val="nil"/>
            </w:tcBorders>
            <w:vAlign w:val="bottom"/>
          </w:tcPr>
          <w:p w14:paraId="59EC2AC1" w14:textId="77777777" w:rsidR="00E562D1" w:rsidRPr="00C64419" w:rsidRDefault="00E562D1" w:rsidP="000C1DB5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</w:tr>
      <w:tr w:rsidR="00E562D1" w:rsidRPr="00C64419" w14:paraId="4286C7FA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7BDC4157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br/>
              <w:t>Position and scope (%)</w:t>
            </w:r>
          </w:p>
        </w:tc>
        <w:tc>
          <w:tcPr>
            <w:tcW w:w="3257" w:type="dxa"/>
            <w:gridSpan w:val="2"/>
            <w:tcBorders>
              <w:left w:val="nil"/>
              <w:bottom w:val="single" w:sz="2" w:space="0" w:color="999999"/>
              <w:right w:val="nil"/>
            </w:tcBorders>
            <w:vAlign w:val="bottom"/>
          </w:tcPr>
          <w:p w14:paraId="4BC39247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28CF8862" w14:textId="77777777" w:rsidR="00E562D1" w:rsidRPr="00C64419" w:rsidRDefault="00E562D1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Date of employment</w:t>
            </w:r>
          </w:p>
        </w:tc>
        <w:tc>
          <w:tcPr>
            <w:tcW w:w="2677" w:type="dxa"/>
            <w:tcBorders>
              <w:left w:val="nil"/>
              <w:bottom w:val="single" w:sz="2" w:space="0" w:color="999999"/>
              <w:right w:val="nil"/>
            </w:tcBorders>
            <w:vAlign w:val="bottom"/>
          </w:tcPr>
          <w:p w14:paraId="3CAFE23B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  <w:tr w:rsidR="00E562D1" w:rsidRPr="00C64419" w14:paraId="6F6E0CEC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47B293CB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8DCA1A6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33321B0C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444689D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  <w:tr w:rsidR="00E562D1" w:rsidRPr="00C64419" w14:paraId="092F8A60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6BF2BB48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A07BB9B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75B50C49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DA54AB3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  <w:tr w:rsidR="00E562D1" w:rsidRPr="00C64419" w14:paraId="3A80FC08" w14:textId="77777777" w:rsidTr="00E562D1">
        <w:trPr>
          <w:trHeight w:val="432"/>
        </w:trPr>
        <w:tc>
          <w:tcPr>
            <w:tcW w:w="2436" w:type="dxa"/>
            <w:gridSpan w:val="2"/>
            <w:vAlign w:val="bottom"/>
          </w:tcPr>
          <w:p w14:paraId="7FDC3414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3257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DC6CDBD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0ECFA9D9" w14:textId="77777777" w:rsidR="00E562D1" w:rsidRPr="00C64419" w:rsidRDefault="00E562D1" w:rsidP="0046401D">
            <w:pPr>
              <w:rPr>
                <w:lang w:val="en-GB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FB3A9AC" w14:textId="77777777" w:rsidR="00E562D1" w:rsidRPr="00C64419" w:rsidRDefault="00E562D1" w:rsidP="0046401D">
            <w:pPr>
              <w:rPr>
                <w:rStyle w:val="Emphasis"/>
              </w:rPr>
            </w:pPr>
          </w:p>
        </w:tc>
      </w:tr>
    </w:tbl>
    <w:p w14:paraId="4F65E491" w14:textId="77777777" w:rsidR="006349E5" w:rsidRDefault="006349E5" w:rsidP="0071514D">
      <w:pPr>
        <w:rPr>
          <w:i/>
          <w:iCs/>
          <w:lang w:val="en-GB"/>
        </w:rPr>
      </w:pPr>
    </w:p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10080"/>
      </w:tblGrid>
      <w:tr w:rsidR="006349E5" w:rsidRPr="00C64419" w14:paraId="52CF4392" w14:textId="77777777" w:rsidTr="00442902">
        <w:trPr>
          <w:trHeight w:val="385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48BB4191" w14:textId="77777777" w:rsidR="006349E5" w:rsidRPr="00C64419" w:rsidRDefault="006349E5" w:rsidP="00442902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 xml:space="preserve">I HAVE HAD/WILL HAVE A SALARY DIALOGUE WITH MY MANAGER </w:t>
            </w:r>
            <w:sdt>
              <w:sdtPr>
                <w:rPr>
                  <w:lang w:val="en-GB"/>
                </w:rPr>
                <w:id w:val="63730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4419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Pr="00C64419">
              <w:rPr>
                <w:lang w:val="en-GB"/>
              </w:rPr>
              <w:t xml:space="preserve"> yes </w:t>
            </w:r>
            <w:sdt>
              <w:sdtPr>
                <w:rPr>
                  <w:lang w:val="en-GB"/>
                </w:rPr>
                <w:id w:val="136201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4419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Pr="00C64419">
              <w:rPr>
                <w:lang w:val="en-GB"/>
              </w:rPr>
              <w:t xml:space="preserve"> no</w:t>
            </w:r>
          </w:p>
        </w:tc>
      </w:tr>
      <w:tr w:rsidR="006349E5" w:rsidRPr="00C64419" w14:paraId="27D6912B" w14:textId="77777777" w:rsidTr="00442902">
        <w:trPr>
          <w:trHeight w:val="1947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4602774" w14:textId="77777777" w:rsidR="006349E5" w:rsidRPr="00C64419" w:rsidRDefault="006349E5" w:rsidP="00442902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>About the salary dialogue or why you didn’t have one</w:t>
            </w:r>
          </w:p>
        </w:tc>
      </w:tr>
      <w:tr w:rsidR="006349E5" w:rsidRPr="00C64419" w14:paraId="28585722" w14:textId="77777777" w:rsidTr="00442902">
        <w:trPr>
          <w:trHeight w:val="288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6D8BD431" w14:textId="77777777" w:rsidR="006349E5" w:rsidRPr="00C64419" w:rsidRDefault="006349E5" w:rsidP="00442902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>OTHER RELEVANT INFORMATION</w:t>
            </w:r>
          </w:p>
        </w:tc>
      </w:tr>
      <w:tr w:rsidR="006349E5" w:rsidRPr="00C64419" w14:paraId="69056381" w14:textId="77777777" w:rsidTr="00442902">
        <w:trPr>
          <w:trHeight w:val="1864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0138C97" w14:textId="77777777" w:rsidR="006349E5" w:rsidRPr="00C64419" w:rsidRDefault="006349E5" w:rsidP="00442902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>For example: parental leave, a leave to work somewhere else or to study or longer periods of sick leave this revision period</w:t>
            </w:r>
          </w:p>
        </w:tc>
      </w:tr>
    </w:tbl>
    <w:p w14:paraId="27477D08" w14:textId="4EB34B8B" w:rsidR="009537D1" w:rsidRPr="00C64419" w:rsidRDefault="00E562D1" w:rsidP="0071514D">
      <w:pPr>
        <w:rPr>
          <w:i/>
          <w:iCs/>
          <w:lang w:val="en-GB"/>
        </w:rPr>
      </w:pPr>
      <w:r w:rsidRPr="00C64419">
        <w:rPr>
          <w:i/>
          <w:iCs/>
          <w:lang w:val="en-GB"/>
        </w:rPr>
        <w:t>*Please note that not all fields may be relevant for everyone.</w:t>
      </w:r>
    </w:p>
    <w:p w14:paraId="76FEB2E9" w14:textId="77777777" w:rsidR="009537D1" w:rsidRPr="00C64419" w:rsidRDefault="009537D1">
      <w:pPr>
        <w:rPr>
          <w:rFonts w:cs="Calibri"/>
          <w:i/>
          <w:color w:val="808080"/>
          <w:szCs w:val="20"/>
          <w:lang w:val="en-GB"/>
        </w:rPr>
      </w:pPr>
      <w:r w:rsidRPr="00C64419">
        <w:rPr>
          <w:rFonts w:cs="Calibri"/>
          <w:i/>
          <w:color w:val="808080"/>
          <w:szCs w:val="20"/>
          <w:lang w:val="en-GB"/>
        </w:rPr>
        <w:br w:type="page"/>
      </w: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1851"/>
        <w:gridCol w:w="4094"/>
        <w:gridCol w:w="1523"/>
        <w:gridCol w:w="2612"/>
      </w:tblGrid>
      <w:tr w:rsidR="005B2B15" w:rsidRPr="00C64419" w14:paraId="63BB717C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C946389" w14:textId="7ACE856E" w:rsidR="005B2B15" w:rsidRPr="00C64419" w:rsidRDefault="005B2B15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lastRenderedPageBreak/>
              <w:t>Achievements THAT HA</w:t>
            </w:r>
            <w:r w:rsidR="00FD4679" w:rsidRPr="00C64419">
              <w:rPr>
                <w:lang w:val="en-GB"/>
              </w:rPr>
              <w:t>VE</w:t>
            </w:r>
            <w:r w:rsidRPr="00C64419">
              <w:rPr>
                <w:lang w:val="en-GB"/>
              </w:rPr>
              <w:t xml:space="preserve"> CONTRIBUTED TO THE UNIVERSITY</w:t>
            </w:r>
            <w:r w:rsidR="00E562D1" w:rsidRPr="00C64419">
              <w:rPr>
                <w:lang w:val="en-GB"/>
              </w:rPr>
              <w:t>’s activity</w:t>
            </w:r>
            <w:r w:rsidRPr="00C64419">
              <w:rPr>
                <w:lang w:val="en-GB"/>
              </w:rPr>
              <w:t xml:space="preserve"> OCT 1, 202</w:t>
            </w:r>
            <w:r w:rsidR="00E54EE1" w:rsidRPr="00C64419">
              <w:rPr>
                <w:lang w:val="en-GB"/>
              </w:rPr>
              <w:t>5</w:t>
            </w:r>
            <w:r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5B2B15" w:rsidRPr="00C64419" w14:paraId="20107EEE" w14:textId="77777777" w:rsidTr="0071514D">
        <w:trPr>
          <w:trHeight w:val="3090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8FD7F7C" w14:textId="77777777" w:rsidR="005B2B15" w:rsidRPr="00C64419" w:rsidRDefault="005B2B15" w:rsidP="002E7755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If you have salary criteria in your workplace, use them as a starting point - </w:t>
            </w:r>
            <w:r w:rsidR="00F717C2" w:rsidRPr="00C64419">
              <w:rPr>
                <w:rStyle w:val="Emphasis"/>
              </w:rPr>
              <w:t>what you have done and how well you have done it</w:t>
            </w:r>
            <w:r w:rsidRPr="00C64419">
              <w:rPr>
                <w:rStyle w:val="Emphasis"/>
              </w:rPr>
              <w:t>. Examples of salary criteria: contribution to the development of working methods; participation in cross-border co-operation; participation in boards, committees, work groups or university-wide networks etc.</w:t>
            </w:r>
          </w:p>
        </w:tc>
      </w:tr>
      <w:tr w:rsidR="005B2B15" w:rsidRPr="00C64419" w14:paraId="0A5208C5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3E243DB" w14:textId="77777777" w:rsidR="005B2B15" w:rsidRPr="00C64419" w:rsidRDefault="005B2B15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 xml:space="preserve">Achievements </w:t>
            </w:r>
            <w:r w:rsidR="000B7260" w:rsidRPr="00C64419">
              <w:rPr>
                <w:lang w:val="en-GB"/>
              </w:rPr>
              <w:t>FOR</w:t>
            </w:r>
            <w:r w:rsidRPr="00C64419">
              <w:rPr>
                <w:lang w:val="en-GB"/>
              </w:rPr>
              <w:t xml:space="preserve"> A good WORK- and STUDY ENVIRONMENT</w:t>
            </w:r>
            <w:r w:rsidR="000B7260" w:rsidRPr="00C64419">
              <w:rPr>
                <w:lang w:val="en-GB"/>
              </w:rPr>
              <w:t xml:space="preserve"> </w:t>
            </w:r>
            <w:r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5B2B15" w:rsidRPr="00C64419" w14:paraId="6178E5AA" w14:textId="77777777" w:rsidTr="0071514D">
        <w:trPr>
          <w:trHeight w:val="310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082729BD" w14:textId="77777777" w:rsidR="005B2B15" w:rsidRPr="00C64419" w:rsidRDefault="005B2B15" w:rsidP="002E7755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If you have salary criteria in your workplace, use them as a starting point - </w:t>
            </w:r>
            <w:r w:rsidR="00F717C2" w:rsidRPr="00C64419">
              <w:rPr>
                <w:rStyle w:val="Emphasis"/>
              </w:rPr>
              <w:t>what you have done and how well you have done it</w:t>
            </w:r>
            <w:r w:rsidRPr="00C64419">
              <w:rPr>
                <w:rStyle w:val="Emphasis"/>
              </w:rPr>
              <w:t>. Examples of salary criteria</w:t>
            </w:r>
            <w:r w:rsidR="009B6A5F" w:rsidRPr="00C64419">
              <w:rPr>
                <w:rStyle w:val="Emphasis"/>
              </w:rPr>
              <w:t>: supportive and respectful treatment by colleagues and managers; attendance and availability; co-operation, taking initiative and responsibility; contributing to an open and good atmosphere in the workplace</w:t>
            </w:r>
            <w:r w:rsidR="00CA0EFD" w:rsidRPr="00C64419">
              <w:rPr>
                <w:rStyle w:val="Emphasis"/>
              </w:rPr>
              <w:t xml:space="preserve"> etc.</w:t>
            </w:r>
          </w:p>
        </w:tc>
      </w:tr>
      <w:tr w:rsidR="00ED24FA" w:rsidRPr="00C64419" w14:paraId="4F66D056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60F98D3" w14:textId="7CE86077" w:rsidR="00ED24FA" w:rsidRPr="00C64419" w:rsidRDefault="00346000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>Percentage of reseach according to your work plan</w:t>
            </w:r>
            <w:r w:rsidR="00ED24FA" w:rsidRPr="00C64419">
              <w:rPr>
                <w:lang w:val="en-GB"/>
              </w:rPr>
              <w:t xml:space="preserve">: </w:t>
            </w:r>
            <w:r w:rsidR="00ED24FA" w:rsidRPr="00C64419">
              <w:rPr>
                <w:rFonts w:cs="Calibri"/>
                <w:szCs w:val="20"/>
                <w:bdr w:val="single" w:sz="6" w:space="0" w:color="008091"/>
                <w:shd w:val="clear" w:color="auto" w:fill="FFFFFF" w:themeFill="background1"/>
                <w:lang w:val="en-GB"/>
              </w:rPr>
              <w:t xml:space="preserve">              %</w:t>
            </w:r>
            <w:r w:rsidR="00ED24FA" w:rsidRPr="00C64419">
              <w:rPr>
                <w:lang w:val="en-GB"/>
              </w:rPr>
              <w:t>.</w:t>
            </w:r>
          </w:p>
        </w:tc>
      </w:tr>
      <w:tr w:rsidR="000C68E4" w:rsidRPr="00C64419" w14:paraId="34A9F156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6534C7C" w14:textId="77777777" w:rsidR="000C68E4" w:rsidRPr="00C64419" w:rsidRDefault="000B7260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>ACADEMIC</w:t>
            </w:r>
            <w:r w:rsidR="00E562D1" w:rsidRPr="00C64419">
              <w:rPr>
                <w:lang w:val="en-GB"/>
              </w:rPr>
              <w:t xml:space="preserve"> and research</w:t>
            </w:r>
            <w:r w:rsidRPr="00C64419">
              <w:rPr>
                <w:lang w:val="en-GB"/>
              </w:rPr>
              <w:t xml:space="preserve"> </w:t>
            </w:r>
            <w:r w:rsidR="003E3350" w:rsidRPr="00C64419">
              <w:rPr>
                <w:lang w:val="en-GB"/>
              </w:rPr>
              <w:t>Achievements</w:t>
            </w:r>
            <w:r w:rsidR="003A4CB6" w:rsidRPr="00C64419">
              <w:rPr>
                <w:lang w:val="en-GB"/>
              </w:rPr>
              <w:t xml:space="preserve"> </w:t>
            </w:r>
            <w:r w:rsidR="001D4B63"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="001D4B63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0C68E4" w:rsidRPr="00C64419" w14:paraId="63F2A363" w14:textId="77777777" w:rsidTr="0071514D">
        <w:trPr>
          <w:trHeight w:val="3091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69C443C" w14:textId="4CF3F4A3" w:rsidR="00C97855" w:rsidRPr="00C64419" w:rsidRDefault="005B2B15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If you have salary criteria in your workplace, use them as a starting point - </w:t>
            </w:r>
            <w:r w:rsidR="00F717C2" w:rsidRPr="00C64419">
              <w:rPr>
                <w:rStyle w:val="Emphasis"/>
              </w:rPr>
              <w:t>what you have done and how well you have done it</w:t>
            </w:r>
            <w:r w:rsidRPr="00C64419">
              <w:rPr>
                <w:rStyle w:val="Emphasis"/>
              </w:rPr>
              <w:t xml:space="preserve">. Examples of salary criteria: </w:t>
            </w:r>
            <w:r w:rsidR="00CA0EFD" w:rsidRPr="00C64419">
              <w:rPr>
                <w:rStyle w:val="Emphasis"/>
              </w:rPr>
              <w:t xml:space="preserve">management and administration of research; articles, books and book chapters; participation in qualified research applications; expert or opponent; conference contributions and </w:t>
            </w:r>
            <w:r w:rsidR="00FD4679" w:rsidRPr="00C64419">
              <w:rPr>
                <w:rStyle w:val="Emphasis"/>
              </w:rPr>
              <w:t>keynote</w:t>
            </w:r>
            <w:r w:rsidR="00CA0EFD" w:rsidRPr="00C64419">
              <w:rPr>
                <w:rStyle w:val="Emphasis"/>
              </w:rPr>
              <w:t xml:space="preserve"> speaker etc.</w:t>
            </w:r>
          </w:p>
        </w:tc>
      </w:tr>
      <w:tr w:rsidR="00ED24FA" w:rsidRPr="00C64419" w14:paraId="4B29A632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6E72F4E3" w14:textId="5C4C667E" w:rsidR="00ED24FA" w:rsidRPr="00C64419" w:rsidRDefault="00346000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>Percentage of teaching according to your work plan</w:t>
            </w:r>
            <w:r w:rsidR="00ED24FA" w:rsidRPr="00C64419">
              <w:rPr>
                <w:lang w:val="en-GB"/>
              </w:rPr>
              <w:t>:</w:t>
            </w:r>
            <w:r w:rsidR="0071514D" w:rsidRPr="00C64419">
              <w:rPr>
                <w:rFonts w:cs="Calibri"/>
                <w:szCs w:val="20"/>
                <w:bdr w:val="single" w:sz="6" w:space="0" w:color="008091"/>
                <w:shd w:val="clear" w:color="auto" w:fill="FFFFFF" w:themeFill="background1"/>
                <w:lang w:val="en-GB"/>
              </w:rPr>
              <w:t xml:space="preserve">              %</w:t>
            </w:r>
            <w:r w:rsidR="00ED24FA" w:rsidRPr="00C64419">
              <w:rPr>
                <w:lang w:val="en-GB"/>
              </w:rPr>
              <w:t>.</w:t>
            </w:r>
          </w:p>
        </w:tc>
      </w:tr>
      <w:tr w:rsidR="00C97855" w:rsidRPr="00C64419" w14:paraId="1297537D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17D99E37" w14:textId="77777777" w:rsidR="00C97855" w:rsidRPr="00C64419" w:rsidRDefault="000B7260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>TEACHING</w:t>
            </w:r>
            <w:r w:rsidR="00AD431D" w:rsidRPr="00C64419">
              <w:rPr>
                <w:lang w:val="en-GB"/>
              </w:rPr>
              <w:t xml:space="preserve"> </w:t>
            </w:r>
            <w:r w:rsidR="003E3350" w:rsidRPr="00C64419">
              <w:rPr>
                <w:lang w:val="en-GB"/>
              </w:rPr>
              <w:t>achievements</w:t>
            </w:r>
            <w:r w:rsidR="003A4CB6" w:rsidRPr="00C64419">
              <w:rPr>
                <w:lang w:val="en-GB"/>
              </w:rPr>
              <w:t xml:space="preserve"> between </w:t>
            </w:r>
            <w:r w:rsidR="001D4B63" w:rsidRPr="00C64419">
              <w:rPr>
                <w:lang w:val="en-GB"/>
              </w:rPr>
              <w:t>OCT 1, 202</w:t>
            </w:r>
            <w:r w:rsidR="00E54EE1" w:rsidRPr="00C64419">
              <w:rPr>
                <w:lang w:val="en-GB"/>
              </w:rPr>
              <w:t>5</w:t>
            </w:r>
            <w:r w:rsidR="001D4B63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9B6A5F" w:rsidRPr="00C64419" w14:paraId="5EF0AC88" w14:textId="77777777" w:rsidTr="0071514D">
        <w:trPr>
          <w:trHeight w:val="3397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26A9C07" w14:textId="77777777" w:rsidR="009B6A5F" w:rsidRPr="00C64419" w:rsidRDefault="009B6A5F" w:rsidP="009B6A5F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If you have salary criteria in your workplace, use them as a starting point - </w:t>
            </w:r>
            <w:r w:rsidR="00F717C2" w:rsidRPr="00C64419">
              <w:rPr>
                <w:rStyle w:val="Emphasis"/>
              </w:rPr>
              <w:t>what you have done and how well you have done it</w:t>
            </w:r>
            <w:r w:rsidRPr="00C64419">
              <w:rPr>
                <w:rStyle w:val="Emphasis"/>
              </w:rPr>
              <w:t xml:space="preserve">. Examples of salary criteria: </w:t>
            </w:r>
            <w:r w:rsidR="00CA0EFD" w:rsidRPr="00C64419">
              <w:rPr>
                <w:rStyle w:val="Emphasis"/>
              </w:rPr>
              <w:t>contribution to pedagogical development; pedagogical skills; good communication with students; received grants for pedagogical development; international co-operation and recruitment etc.</w:t>
            </w:r>
          </w:p>
        </w:tc>
      </w:tr>
      <w:tr w:rsidR="00CA0EFD" w:rsidRPr="00C64419" w14:paraId="73E631A8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217BE23" w14:textId="77777777" w:rsidR="00CA0EFD" w:rsidRPr="00C64419" w:rsidRDefault="00CA0EFD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lastRenderedPageBreak/>
              <w:t xml:space="preserve">Achievments IN INTERACTION WITH THE </w:t>
            </w:r>
            <w:r w:rsidR="00E562D1" w:rsidRPr="00C64419">
              <w:rPr>
                <w:lang w:val="en-GB"/>
              </w:rPr>
              <w:t>wider</w:t>
            </w:r>
            <w:r w:rsidRPr="00C64419">
              <w:rPr>
                <w:lang w:val="en-GB"/>
              </w:rPr>
              <w:t xml:space="preserve"> COMMUNITY OCT 1, 202</w:t>
            </w:r>
            <w:r w:rsidR="00E54EE1" w:rsidRPr="00C64419">
              <w:rPr>
                <w:lang w:val="en-GB"/>
              </w:rPr>
              <w:t>5</w:t>
            </w:r>
            <w:r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CA0EFD" w:rsidRPr="00C64419" w14:paraId="2426DA90" w14:textId="77777777" w:rsidTr="0071514D">
        <w:trPr>
          <w:trHeight w:val="2664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10BFE47" w14:textId="77777777" w:rsidR="00CA0EFD" w:rsidRPr="00C64419" w:rsidRDefault="00CA0EFD" w:rsidP="002E7755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If you have salary criteria in your workplace, use them as a starting point - </w:t>
            </w:r>
            <w:r w:rsidR="00F717C2" w:rsidRPr="00C64419">
              <w:rPr>
                <w:rStyle w:val="Emphasis"/>
              </w:rPr>
              <w:t>what you have done and how well you have done it</w:t>
            </w:r>
            <w:r w:rsidRPr="00C64419">
              <w:rPr>
                <w:rStyle w:val="Emphasis"/>
              </w:rPr>
              <w:t>. Examples of salary criteria: published popular science texts, books and articles; participated in public debate</w:t>
            </w:r>
            <w:r w:rsidR="00944701" w:rsidRPr="00C64419">
              <w:rPr>
                <w:rStyle w:val="Emphasis"/>
              </w:rPr>
              <w:t>;</w:t>
            </w:r>
            <w:r w:rsidRPr="00C64419">
              <w:rPr>
                <w:rStyle w:val="Emphasis"/>
              </w:rPr>
              <w:t xml:space="preserve"> participated in commissioned training; acted as scientific advisor or expert in various contexts, etc.</w:t>
            </w:r>
          </w:p>
        </w:tc>
      </w:tr>
      <w:tr w:rsidR="009B6A5F" w:rsidRPr="00C64419" w14:paraId="46BB539D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019B87F4" w14:textId="77777777" w:rsidR="009B6A5F" w:rsidRPr="00C64419" w:rsidRDefault="00600544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 xml:space="preserve">MANAGEMENT AND/OR ADMINISTRATIVE </w:t>
            </w:r>
            <w:r w:rsidR="009B6A5F" w:rsidRPr="00C64419">
              <w:rPr>
                <w:lang w:val="en-GB"/>
              </w:rPr>
              <w:t>Achiev</w:t>
            </w:r>
            <w:r w:rsidR="00E562D1" w:rsidRPr="00C64419">
              <w:rPr>
                <w:lang w:val="en-GB"/>
              </w:rPr>
              <w:t>e</w:t>
            </w:r>
            <w:r w:rsidR="009B6A5F" w:rsidRPr="00C64419">
              <w:rPr>
                <w:lang w:val="en-GB"/>
              </w:rPr>
              <w:t>ments OCT 1, 202</w:t>
            </w:r>
            <w:r w:rsidR="00E54EE1" w:rsidRPr="00C64419">
              <w:rPr>
                <w:lang w:val="en-GB"/>
              </w:rPr>
              <w:t>5</w:t>
            </w:r>
            <w:r w:rsidR="009B6A5F"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9B6A5F" w:rsidRPr="00C64419" w14:paraId="1E31AE56" w14:textId="77777777" w:rsidTr="0071514D">
        <w:trPr>
          <w:trHeight w:val="2546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B837BD0" w14:textId="77777777" w:rsidR="009B6A5F" w:rsidRPr="00C64419" w:rsidRDefault="009B6A5F" w:rsidP="009B6A5F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If you have salary criteria in your workplace, use them as a starting point - </w:t>
            </w:r>
            <w:r w:rsidR="00F717C2" w:rsidRPr="00C64419">
              <w:rPr>
                <w:rStyle w:val="Emphasis"/>
              </w:rPr>
              <w:t>what you have done and how well you have done it</w:t>
            </w:r>
            <w:r w:rsidRPr="00C64419">
              <w:rPr>
                <w:rStyle w:val="Emphasis"/>
              </w:rPr>
              <w:t xml:space="preserve">. Examples of salary criteria: </w:t>
            </w:r>
            <w:r w:rsidR="00600544" w:rsidRPr="00C64419">
              <w:rPr>
                <w:rStyle w:val="Emphasis"/>
              </w:rPr>
              <w:t>good performance in management and administrative tasks etc.</w:t>
            </w:r>
          </w:p>
        </w:tc>
      </w:tr>
      <w:tr w:rsidR="009B6A5F" w:rsidRPr="00C64419" w14:paraId="749CBB99" w14:textId="77777777" w:rsidTr="0071514D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2F9CF90" w14:textId="748E55BE" w:rsidR="009B6A5F" w:rsidRPr="00C64419" w:rsidRDefault="009B6A5F" w:rsidP="009537D1">
            <w:pPr>
              <w:pStyle w:val="H2Box"/>
              <w:rPr>
                <w:lang w:val="en-GB"/>
              </w:rPr>
            </w:pPr>
            <w:r w:rsidRPr="00C64419">
              <w:rPr>
                <w:lang w:val="en-GB"/>
              </w:rPr>
              <w:t xml:space="preserve">OTHER </w:t>
            </w:r>
            <w:r w:rsidR="00FD4679" w:rsidRPr="00C64419">
              <w:rPr>
                <w:lang w:val="en-GB"/>
              </w:rPr>
              <w:t>WORK-RELATED</w:t>
            </w:r>
            <w:r w:rsidR="001208BA" w:rsidRPr="00C64419">
              <w:rPr>
                <w:lang w:val="en-GB"/>
              </w:rPr>
              <w:t xml:space="preserve"> </w:t>
            </w:r>
            <w:r w:rsidRPr="00C64419">
              <w:rPr>
                <w:lang w:val="en-GB"/>
              </w:rPr>
              <w:t>Achievements Between OCT 1, 202</w:t>
            </w:r>
            <w:r w:rsidR="00E54EE1" w:rsidRPr="00C64419">
              <w:rPr>
                <w:lang w:val="en-GB"/>
              </w:rPr>
              <w:t>5</w:t>
            </w:r>
            <w:r w:rsidRPr="00C64419">
              <w:rPr>
                <w:lang w:val="en-GB"/>
              </w:rPr>
              <w:t xml:space="preserve"> - sept 30, 202</w:t>
            </w:r>
            <w:r w:rsidR="00E54EE1" w:rsidRPr="00C64419">
              <w:rPr>
                <w:lang w:val="en-GB"/>
              </w:rPr>
              <w:t>6</w:t>
            </w:r>
          </w:p>
        </w:tc>
      </w:tr>
      <w:tr w:rsidR="009B6A5F" w:rsidRPr="00C64419" w14:paraId="15F9E2FA" w14:textId="77777777" w:rsidTr="00B154C9">
        <w:trPr>
          <w:trHeight w:val="226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BD5D930" w14:textId="77777777" w:rsidR="009B6A5F" w:rsidRPr="00C64419" w:rsidRDefault="00600544" w:rsidP="009B6A5F">
            <w:pPr>
              <w:pStyle w:val="brdtext"/>
              <w:rPr>
                <w:rStyle w:val="Emphasis"/>
              </w:rPr>
            </w:pPr>
            <w:r w:rsidRPr="00C64419">
              <w:rPr>
                <w:rStyle w:val="Emphasis"/>
              </w:rPr>
              <w:t xml:space="preserve">Here you can address </w:t>
            </w:r>
            <w:r w:rsidR="00A068BF" w:rsidRPr="00C64419">
              <w:rPr>
                <w:rStyle w:val="Emphasis"/>
              </w:rPr>
              <w:t>things</w:t>
            </w:r>
            <w:r w:rsidRPr="00C64419">
              <w:rPr>
                <w:rStyle w:val="Emphasis"/>
              </w:rPr>
              <w:t xml:space="preserve"> outside the scope of your regular duties, which are useful for negotiators to know.</w:t>
            </w:r>
          </w:p>
        </w:tc>
      </w:tr>
      <w:tr w:rsidR="009B6A5F" w:rsidRPr="00C64419" w14:paraId="4B79F3AF" w14:textId="77777777" w:rsidTr="00CF3415">
        <w:trPr>
          <w:trHeight w:val="432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nil"/>
              <w:bottom w:val="nil"/>
              <w:right w:val="nil"/>
            </w:tcBorders>
          </w:tcPr>
          <w:p w14:paraId="2E8550CF" w14:textId="77777777" w:rsidR="009B6A5F" w:rsidRPr="00C64419" w:rsidRDefault="009B6A5F" w:rsidP="009B6A5F">
            <w:pPr>
              <w:pStyle w:val="brdtext"/>
              <w:rPr>
                <w:rFonts w:cs="Calibri"/>
                <w:szCs w:val="20"/>
                <w:lang w:val="en-GB"/>
              </w:rPr>
            </w:pPr>
          </w:p>
        </w:tc>
      </w:tr>
      <w:tr w:rsidR="009B6A5F" w:rsidRPr="00C64419" w14:paraId="3F41A4BD" w14:textId="77777777" w:rsidTr="00B154C9">
        <w:trPr>
          <w:gridAfter w:val="1"/>
          <w:wAfter w:w="2612" w:type="dxa"/>
          <w:trHeight w:val="432"/>
          <w:jc w:val="center"/>
        </w:trPr>
        <w:tc>
          <w:tcPr>
            <w:tcW w:w="1851" w:type="dxa"/>
            <w:vAlign w:val="bottom"/>
          </w:tcPr>
          <w:p w14:paraId="20865C4A" w14:textId="77777777" w:rsidR="009B6A5F" w:rsidRPr="00C64419" w:rsidRDefault="009B6A5F" w:rsidP="0046401D">
            <w:pPr>
              <w:rPr>
                <w:lang w:val="en-GB"/>
              </w:rPr>
            </w:pPr>
            <w:r w:rsidRPr="00C64419">
              <w:rPr>
                <w:lang w:val="en-GB"/>
              </w:rPr>
              <w:t>Date/version: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D8F42F2" w14:textId="77777777" w:rsidR="009B6A5F" w:rsidRPr="00C64419" w:rsidRDefault="009B6A5F" w:rsidP="0046401D">
            <w:pPr>
              <w:rPr>
                <w:lang w:val="en-GB"/>
              </w:rPr>
            </w:pPr>
          </w:p>
        </w:tc>
        <w:tc>
          <w:tcPr>
            <w:tcW w:w="1523" w:type="dxa"/>
            <w:vAlign w:val="bottom"/>
          </w:tcPr>
          <w:p w14:paraId="5C08235E" w14:textId="77777777" w:rsidR="009B6A5F" w:rsidRPr="00C64419" w:rsidRDefault="009B6A5F" w:rsidP="0046401D">
            <w:pPr>
              <w:rPr>
                <w:lang w:val="en-GB"/>
              </w:rPr>
            </w:pPr>
          </w:p>
        </w:tc>
      </w:tr>
    </w:tbl>
    <w:p w14:paraId="310E6A37" w14:textId="77777777" w:rsidR="0046401D" w:rsidRPr="00C64419" w:rsidRDefault="0046401D" w:rsidP="00ED3291">
      <w:pPr>
        <w:pStyle w:val="brdtext"/>
        <w:rPr>
          <w:rFonts w:cs="Calibri"/>
          <w:szCs w:val="20"/>
          <w:lang w:val="en-GB"/>
        </w:rPr>
      </w:pPr>
    </w:p>
    <w:p w14:paraId="520C5C60" w14:textId="77777777" w:rsidR="0046401D" w:rsidRPr="00C64419" w:rsidRDefault="0046401D" w:rsidP="00ED3291">
      <w:pPr>
        <w:pStyle w:val="brdtext"/>
        <w:rPr>
          <w:rFonts w:cs="Calibri"/>
          <w:szCs w:val="20"/>
          <w:lang w:val="en-GB"/>
        </w:rPr>
      </w:pPr>
    </w:p>
    <w:p w14:paraId="00989ECB" w14:textId="0C8BBD63" w:rsidR="0046401D" w:rsidRPr="00C64419" w:rsidRDefault="00B154C9" w:rsidP="00C64419">
      <w:pPr>
        <w:rPr>
          <w:lang w:val="en-GB"/>
        </w:rPr>
      </w:pPr>
      <w:r w:rsidRPr="00C64419">
        <w:rPr>
          <w:lang w:val="en-GB"/>
        </w:rPr>
        <w:t xml:space="preserve">Please note that we need to receive your filled-in </w:t>
      </w:r>
      <w:r w:rsidR="003A4CB6" w:rsidRPr="00C64419">
        <w:rPr>
          <w:lang w:val="en-GB"/>
        </w:rPr>
        <w:t>form</w:t>
      </w:r>
      <w:r w:rsidR="00014D28" w:rsidRPr="00C64419">
        <w:rPr>
          <w:lang w:val="en-GB"/>
        </w:rPr>
        <w:t xml:space="preserve"> no later than </w:t>
      </w:r>
      <w:r w:rsidR="003A4CB6" w:rsidRPr="00C64419">
        <w:rPr>
          <w:lang w:val="en-GB"/>
        </w:rPr>
        <w:br/>
      </w:r>
      <w:r w:rsidR="00C82FBF" w:rsidRPr="00C64419">
        <w:rPr>
          <w:lang w:val="en-GB"/>
        </w:rPr>
        <w:t>September</w:t>
      </w:r>
      <w:r w:rsidR="003A4CB6" w:rsidRPr="00C64419">
        <w:rPr>
          <w:lang w:val="en-GB"/>
        </w:rPr>
        <w:t xml:space="preserve"> </w:t>
      </w:r>
      <w:r w:rsidR="00C82FBF" w:rsidRPr="00C64419">
        <w:rPr>
          <w:lang w:val="en-GB"/>
        </w:rPr>
        <w:t>2</w:t>
      </w:r>
      <w:r w:rsidR="005C560E" w:rsidRPr="00C64419">
        <w:rPr>
          <w:lang w:val="en-GB"/>
        </w:rPr>
        <w:t>8</w:t>
      </w:r>
      <w:r w:rsidR="003A4CB6" w:rsidRPr="00C64419">
        <w:rPr>
          <w:lang w:val="en-GB"/>
        </w:rPr>
        <w:t>, 202</w:t>
      </w:r>
      <w:r w:rsidR="00E54EE1" w:rsidRPr="00C64419">
        <w:rPr>
          <w:lang w:val="en-GB"/>
        </w:rPr>
        <w:t>6</w:t>
      </w:r>
      <w:r w:rsidR="00014D28" w:rsidRPr="00C64419">
        <w:rPr>
          <w:lang w:val="en-GB"/>
        </w:rPr>
        <w:t>.</w:t>
      </w:r>
      <w:r w:rsidR="003A4CB6" w:rsidRPr="00C64419">
        <w:rPr>
          <w:lang w:val="en-GB"/>
        </w:rPr>
        <w:t xml:space="preserve"> You can send it to </w:t>
      </w:r>
      <w:hyperlink r:id="rId7" w:history="1">
        <w:r w:rsidR="004B1F5A" w:rsidRPr="00C64419">
          <w:rPr>
            <w:rStyle w:val="Hyperlink"/>
            <w:lang w:val="en-GB"/>
          </w:rPr>
          <w:t>saco-s@uu.se</w:t>
        </w:r>
      </w:hyperlink>
      <w:r w:rsidR="004B1F5A" w:rsidRPr="00C64419">
        <w:rPr>
          <w:lang w:val="en-GB"/>
        </w:rPr>
        <w:t xml:space="preserve"> </w:t>
      </w:r>
      <w:r w:rsidR="003A4CB6" w:rsidRPr="00C64419">
        <w:rPr>
          <w:lang w:val="en-GB"/>
        </w:rPr>
        <w:t>or with the</w:t>
      </w:r>
      <w:r w:rsidR="003A4CB6" w:rsidRPr="00C64419">
        <w:rPr>
          <w:lang w:val="en-GB"/>
        </w:rPr>
        <w:br/>
        <w:t>internal University mail.</w:t>
      </w:r>
    </w:p>
    <w:p w14:paraId="6E1DA6F5" w14:textId="3D52C867" w:rsidR="0046401D" w:rsidRPr="007E3C6A" w:rsidRDefault="0037771B" w:rsidP="00C64419">
      <w:pPr>
        <w:rPr>
          <w:lang w:val="en-GB"/>
        </w:rPr>
      </w:pPr>
      <w:r w:rsidRPr="00C64419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 wp14:anchorId="7E64312D" wp14:editId="3139153A">
            <wp:simplePos x="0" y="0"/>
            <wp:positionH relativeFrom="column">
              <wp:posOffset>4422775</wp:posOffset>
            </wp:positionH>
            <wp:positionV relativeFrom="paragraph">
              <wp:posOffset>282575</wp:posOffset>
            </wp:positionV>
            <wp:extent cx="1590675" cy="1256030"/>
            <wp:effectExtent l="0" t="0" r="9525" b="1270"/>
            <wp:wrapNone/>
            <wp:docPr id="3" name="Bildobjekt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CB6" w:rsidRPr="00C64419">
        <w:rPr>
          <w:lang w:val="en-GB"/>
        </w:rPr>
        <w:t>For questions</w:t>
      </w:r>
      <w:r w:rsidR="00B733CC" w:rsidRPr="00C64419">
        <w:rPr>
          <w:lang w:val="en-GB"/>
        </w:rPr>
        <w:t>, please contact</w:t>
      </w:r>
      <w:r w:rsidR="003A4CB6" w:rsidRPr="00C64419">
        <w:rPr>
          <w:lang w:val="en-GB"/>
        </w:rPr>
        <w:t xml:space="preserve"> Saco-S</w:t>
      </w:r>
      <w:r w:rsidR="00B154C9" w:rsidRPr="00C64419">
        <w:rPr>
          <w:lang w:val="en-GB"/>
        </w:rPr>
        <w:t xml:space="preserve"> at </w:t>
      </w:r>
      <w:r w:rsidR="003A4CB6" w:rsidRPr="00C64419">
        <w:rPr>
          <w:lang w:val="en-GB"/>
        </w:rPr>
        <w:t xml:space="preserve">Uppsala </w:t>
      </w:r>
      <w:r w:rsidR="00FD4679" w:rsidRPr="00C64419">
        <w:rPr>
          <w:lang w:val="en-GB"/>
        </w:rPr>
        <w:t>University</w:t>
      </w:r>
      <w:r w:rsidR="00B154C9" w:rsidRPr="00C64419">
        <w:rPr>
          <w:lang w:val="en-GB"/>
        </w:rPr>
        <w:br/>
        <w:t>via email:</w:t>
      </w:r>
      <w:r w:rsidR="007E3C6A">
        <w:rPr>
          <w:lang w:val="en-GB"/>
        </w:rPr>
        <w:t xml:space="preserve"> </w:t>
      </w:r>
      <w:hyperlink r:id="rId9" w:history="1">
        <w:r w:rsidR="007E3C6A" w:rsidRPr="00C64419">
          <w:rPr>
            <w:rStyle w:val="Hyperlink"/>
            <w:lang w:val="en-GB"/>
          </w:rPr>
          <w:t>saco-s@uu.se</w:t>
        </w:r>
      </w:hyperlink>
      <w:r w:rsidR="007E3C6A" w:rsidRPr="007E3C6A">
        <w:rPr>
          <w:lang w:val="en-GB"/>
        </w:rPr>
        <w:t xml:space="preserve"> </w:t>
      </w:r>
    </w:p>
    <w:p w14:paraId="7880C075" w14:textId="2698F8F4" w:rsidR="004F79E3" w:rsidRPr="00C64419" w:rsidRDefault="00D930AE" w:rsidP="0071514D">
      <w:pPr>
        <w:rPr>
          <w:rFonts w:cs="Calibri"/>
          <w:szCs w:val="20"/>
          <w:lang w:val="en-GB"/>
        </w:rPr>
      </w:pPr>
      <w:r w:rsidRPr="00C64419">
        <w:rPr>
          <w:lang w:val="en-GB"/>
        </w:rPr>
        <w:t xml:space="preserve">Saco-S </w:t>
      </w:r>
      <w:r w:rsidR="00B154C9" w:rsidRPr="00C64419">
        <w:rPr>
          <w:lang w:val="en-GB"/>
        </w:rPr>
        <w:t>at Uppsala University</w:t>
      </w:r>
      <w:r w:rsidR="00B154C9" w:rsidRPr="00C64419">
        <w:rPr>
          <w:lang w:val="en-GB"/>
        </w:rPr>
        <w:br/>
        <w:t xml:space="preserve">Address: Box 533, 751 21 Uppsala </w:t>
      </w:r>
      <w:r w:rsidR="00B154C9" w:rsidRPr="00C64419">
        <w:rPr>
          <w:lang w:val="en-GB"/>
        </w:rPr>
        <w:br/>
      </w:r>
      <w:r w:rsidR="000A3A2D" w:rsidRPr="00C64419">
        <w:rPr>
          <w:lang w:val="en-GB"/>
        </w:rPr>
        <w:t>Web</w:t>
      </w:r>
      <w:r w:rsidR="00B154C9" w:rsidRPr="00C64419">
        <w:rPr>
          <w:lang w:val="en-GB"/>
        </w:rPr>
        <w:t>page:</w:t>
      </w:r>
      <w:r w:rsidR="007E3C6A">
        <w:rPr>
          <w:lang w:val="en-GB"/>
        </w:rPr>
        <w:t xml:space="preserve"> </w:t>
      </w:r>
      <w:hyperlink r:id="rId10" w:history="1">
        <w:r w:rsidR="007E3C6A" w:rsidRPr="007E3C6A">
          <w:rPr>
            <w:rStyle w:val="Hyperlink"/>
            <w:lang w:val="en-GB"/>
          </w:rPr>
          <w:t>www.saco.fackorg.uu.se</w:t>
        </w:r>
      </w:hyperlink>
    </w:p>
    <w:sectPr w:rsidR="004F79E3" w:rsidRPr="00C64419" w:rsidSect="005A5A6B">
      <w:pgSz w:w="11907" w:h="16839"/>
      <w:pgMar w:top="1077" w:right="1077" w:bottom="107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736E" w14:textId="77777777" w:rsidR="00BF40F4" w:rsidRDefault="00BF40F4">
      <w:r>
        <w:separator/>
      </w:r>
    </w:p>
  </w:endnote>
  <w:endnote w:type="continuationSeparator" w:id="0">
    <w:p w14:paraId="69F06EA4" w14:textId="77777777" w:rsidR="00BF40F4" w:rsidRDefault="00BF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B85E" w14:textId="77777777" w:rsidR="00BF40F4" w:rsidRDefault="00BF40F4">
      <w:r>
        <w:separator/>
      </w:r>
    </w:p>
  </w:footnote>
  <w:footnote w:type="continuationSeparator" w:id="0">
    <w:p w14:paraId="2972947F" w14:textId="77777777" w:rsidR="00BF40F4" w:rsidRDefault="00BF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EA"/>
    <w:rsid w:val="0000144A"/>
    <w:rsid w:val="00004B84"/>
    <w:rsid w:val="00014D28"/>
    <w:rsid w:val="00063272"/>
    <w:rsid w:val="00082ABB"/>
    <w:rsid w:val="000A3A2D"/>
    <w:rsid w:val="000B7260"/>
    <w:rsid w:val="000C1BFF"/>
    <w:rsid w:val="000C1DB5"/>
    <w:rsid w:val="000C68E4"/>
    <w:rsid w:val="001208BA"/>
    <w:rsid w:val="00126E54"/>
    <w:rsid w:val="001531F2"/>
    <w:rsid w:val="001572A4"/>
    <w:rsid w:val="00180E8E"/>
    <w:rsid w:val="001961D6"/>
    <w:rsid w:val="001A2003"/>
    <w:rsid w:val="001D4B63"/>
    <w:rsid w:val="00206AA5"/>
    <w:rsid w:val="00211D17"/>
    <w:rsid w:val="00260D85"/>
    <w:rsid w:val="00271096"/>
    <w:rsid w:val="00275903"/>
    <w:rsid w:val="002A10F1"/>
    <w:rsid w:val="002D574C"/>
    <w:rsid w:val="002E6444"/>
    <w:rsid w:val="002E7755"/>
    <w:rsid w:val="00307CD9"/>
    <w:rsid w:val="00307F3F"/>
    <w:rsid w:val="00311A63"/>
    <w:rsid w:val="00346000"/>
    <w:rsid w:val="00354385"/>
    <w:rsid w:val="00367C0B"/>
    <w:rsid w:val="0037771B"/>
    <w:rsid w:val="003A4CB6"/>
    <w:rsid w:val="003E3350"/>
    <w:rsid w:val="003E5B44"/>
    <w:rsid w:val="003F14D9"/>
    <w:rsid w:val="00443CF1"/>
    <w:rsid w:val="00444161"/>
    <w:rsid w:val="00460CA3"/>
    <w:rsid w:val="0046401D"/>
    <w:rsid w:val="0046528D"/>
    <w:rsid w:val="00470BAC"/>
    <w:rsid w:val="00495BF4"/>
    <w:rsid w:val="004B1F5A"/>
    <w:rsid w:val="004E558B"/>
    <w:rsid w:val="004F79E3"/>
    <w:rsid w:val="00512F88"/>
    <w:rsid w:val="005855FA"/>
    <w:rsid w:val="005A5A6B"/>
    <w:rsid w:val="005B2B15"/>
    <w:rsid w:val="005C55C4"/>
    <w:rsid w:val="005C560E"/>
    <w:rsid w:val="005F1732"/>
    <w:rsid w:val="00600544"/>
    <w:rsid w:val="006349E5"/>
    <w:rsid w:val="006402D8"/>
    <w:rsid w:val="00652D8B"/>
    <w:rsid w:val="006730E2"/>
    <w:rsid w:val="00674A6E"/>
    <w:rsid w:val="00687898"/>
    <w:rsid w:val="006C6478"/>
    <w:rsid w:val="00706FBB"/>
    <w:rsid w:val="0071514D"/>
    <w:rsid w:val="00717F0E"/>
    <w:rsid w:val="0072138D"/>
    <w:rsid w:val="00740913"/>
    <w:rsid w:val="007711D6"/>
    <w:rsid w:val="00775292"/>
    <w:rsid w:val="007845C8"/>
    <w:rsid w:val="007C2748"/>
    <w:rsid w:val="007C300A"/>
    <w:rsid w:val="007D631E"/>
    <w:rsid w:val="007E3C6A"/>
    <w:rsid w:val="007E7181"/>
    <w:rsid w:val="0082188E"/>
    <w:rsid w:val="00837971"/>
    <w:rsid w:val="008462D8"/>
    <w:rsid w:val="008A09C9"/>
    <w:rsid w:val="00944701"/>
    <w:rsid w:val="009537D1"/>
    <w:rsid w:val="00963F99"/>
    <w:rsid w:val="00981F57"/>
    <w:rsid w:val="009B3B4A"/>
    <w:rsid w:val="009B6A5F"/>
    <w:rsid w:val="009E3279"/>
    <w:rsid w:val="00A068BF"/>
    <w:rsid w:val="00A12B38"/>
    <w:rsid w:val="00A1379A"/>
    <w:rsid w:val="00A5097D"/>
    <w:rsid w:val="00A53A1B"/>
    <w:rsid w:val="00A55157"/>
    <w:rsid w:val="00A840F7"/>
    <w:rsid w:val="00A961F6"/>
    <w:rsid w:val="00AA4D0E"/>
    <w:rsid w:val="00AD431D"/>
    <w:rsid w:val="00AF4F82"/>
    <w:rsid w:val="00AF6EBE"/>
    <w:rsid w:val="00B154C9"/>
    <w:rsid w:val="00B310DF"/>
    <w:rsid w:val="00B377A4"/>
    <w:rsid w:val="00B733CC"/>
    <w:rsid w:val="00BD5FF2"/>
    <w:rsid w:val="00BF2A3B"/>
    <w:rsid w:val="00BF40F4"/>
    <w:rsid w:val="00C17D7A"/>
    <w:rsid w:val="00C37F6C"/>
    <w:rsid w:val="00C444EB"/>
    <w:rsid w:val="00C64419"/>
    <w:rsid w:val="00C82FBF"/>
    <w:rsid w:val="00C83AB8"/>
    <w:rsid w:val="00C97855"/>
    <w:rsid w:val="00CA0EFD"/>
    <w:rsid w:val="00CB4F09"/>
    <w:rsid w:val="00CB70E5"/>
    <w:rsid w:val="00CC4CD7"/>
    <w:rsid w:val="00CF3415"/>
    <w:rsid w:val="00D2631A"/>
    <w:rsid w:val="00D71CE6"/>
    <w:rsid w:val="00D72C5F"/>
    <w:rsid w:val="00D930AE"/>
    <w:rsid w:val="00DE0A1E"/>
    <w:rsid w:val="00E14712"/>
    <w:rsid w:val="00E15465"/>
    <w:rsid w:val="00E25D02"/>
    <w:rsid w:val="00E54EE1"/>
    <w:rsid w:val="00E562D1"/>
    <w:rsid w:val="00E764B7"/>
    <w:rsid w:val="00EC6F15"/>
    <w:rsid w:val="00ED24FA"/>
    <w:rsid w:val="00ED3291"/>
    <w:rsid w:val="00F13526"/>
    <w:rsid w:val="00F41497"/>
    <w:rsid w:val="00F57013"/>
    <w:rsid w:val="00F717C2"/>
    <w:rsid w:val="00F73505"/>
    <w:rsid w:val="00F82925"/>
    <w:rsid w:val="00FA13B9"/>
    <w:rsid w:val="00FC2CEA"/>
    <w:rsid w:val="00FC367C"/>
    <w:rsid w:val="00FD4679"/>
    <w:rsid w:val="00FE1730"/>
    <w:rsid w:val="00F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C25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31A"/>
    <w:pPr>
      <w:spacing w:before="80"/>
    </w:pPr>
    <w:rPr>
      <w:rFonts w:ascii="Calibri" w:hAnsi="Calibri" w:cs="Book Antiqua"/>
      <w:spacing w:val="10"/>
      <w:szCs w:val="18"/>
      <w:lang w:val="en-US" w:eastAsia="en-US"/>
    </w:rPr>
  </w:style>
  <w:style w:type="paragraph" w:styleId="Heading1">
    <w:name w:val="heading 1"/>
    <w:basedOn w:val="Normal"/>
    <w:next w:val="Normal"/>
    <w:qFormat/>
    <w:rsid w:val="0046401D"/>
    <w:pPr>
      <w:framePr w:hSpace="180" w:wrap="around" w:vAnchor="text" w:hAnchor="text" w:y="1"/>
      <w:spacing w:after="240"/>
      <w:suppressOverlap/>
      <w:outlineLvl w:val="0"/>
    </w:pPr>
    <w:rPr>
      <w:rFonts w:ascii="Georgia" w:hAnsi="Georgia" w:cs="Calibri"/>
      <w:color w:val="007281"/>
      <w:sz w:val="44"/>
      <w:szCs w:val="44"/>
      <w:lang w:val="sv-SE"/>
    </w:rPr>
  </w:style>
  <w:style w:type="paragraph" w:styleId="Heading2">
    <w:name w:val="heading 2"/>
    <w:basedOn w:val="brdtext"/>
    <w:next w:val="Normal"/>
    <w:qFormat/>
    <w:rsid w:val="009537D1"/>
    <w:pPr>
      <w:spacing w:before="480"/>
      <w:outlineLvl w:val="1"/>
    </w:pPr>
    <w:rPr>
      <w:rFonts w:cs="Calibri"/>
      <w:b/>
      <w:caps/>
      <w:color w:val="007281"/>
      <w:szCs w:val="20"/>
      <w:lang w:val="sv-SE" w:bidi="ar-SA"/>
    </w:rPr>
  </w:style>
  <w:style w:type="paragraph" w:styleId="Heading3">
    <w:name w:val="heading 3"/>
    <w:basedOn w:val="Normal"/>
    <w:next w:val="Normal"/>
    <w:qFormat/>
    <w:pPr>
      <w:spacing w:before="40"/>
      <w:outlineLvl w:val="2"/>
    </w:pPr>
    <w:rPr>
      <w:rFonts w:cs="Times New Roman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rPr>
      <w:lang w:bidi="en-US"/>
    </w:rPr>
  </w:style>
  <w:style w:type="paragraph" w:customStyle="1" w:styleId="italic">
    <w:name w:val="italic"/>
    <w:basedOn w:val="Normal"/>
    <w:rPr>
      <w:i/>
      <w:lang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C2CEA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val="sv-SE"/>
    </w:rPr>
  </w:style>
  <w:style w:type="character" w:customStyle="1" w:styleId="TitleChar">
    <w:name w:val="Title Char"/>
    <w:link w:val="Title"/>
    <w:uiPriority w:val="10"/>
    <w:rsid w:val="00FC2CEA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styleId="SubtleEmphasis">
    <w:name w:val="Subtle Emphasis"/>
    <w:uiPriority w:val="19"/>
    <w:qFormat/>
    <w:rsid w:val="0071514D"/>
    <w:rPr>
      <w:i/>
      <w:iCs/>
      <w:color w:val="007281"/>
    </w:rPr>
  </w:style>
  <w:style w:type="character" w:styleId="Hyperlink">
    <w:name w:val="Hyperlink"/>
    <w:uiPriority w:val="99"/>
    <w:unhideWhenUsed/>
    <w:rsid w:val="0071514D"/>
    <w:rPr>
      <w:color w:val="007281"/>
      <w:u w:val="single"/>
    </w:rPr>
  </w:style>
  <w:style w:type="character" w:styleId="UnresolvedMention">
    <w:name w:val="Unresolved Mention"/>
    <w:uiPriority w:val="99"/>
    <w:semiHidden/>
    <w:unhideWhenUsed/>
    <w:rsid w:val="0068789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62D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2Box">
    <w:name w:val="H2 Box"/>
    <w:basedOn w:val="Normal"/>
    <w:next w:val="Normal"/>
    <w:qFormat/>
    <w:rsid w:val="009537D1"/>
    <w:pPr>
      <w:spacing w:before="40"/>
    </w:pPr>
    <w:rPr>
      <w:b/>
      <w:caps/>
      <w:color w:val="007281"/>
    </w:rPr>
  </w:style>
  <w:style w:type="character" w:styleId="Emphasis">
    <w:name w:val="Emphasis"/>
    <w:qFormat/>
    <w:rsid w:val="0071514D"/>
    <w:rPr>
      <w:rFonts w:ascii="Calibri" w:hAnsi="Calibri" w:cs="Calibri"/>
      <w:i/>
      <w:color w:val="76767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co-s@uu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www.saco.fackorg.uu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co-s@uu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hogl.000\AppData\Roaming\Microsoft\Templates\Formul&#228;r%20f&#246;r%20disciplin&#228;ra%20&#229;tg&#228;rder%20mot%20student-el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71AF-5D77-46B9-BDF4-078F6DDC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disciplinära åtgärder mot student-elev.dot</Template>
  <TotalTime>0</TotalTime>
  <Pages>3</Pages>
  <Words>639</Words>
  <Characters>3439</Characters>
  <Application>Microsoft Office Word</Application>
  <DocSecurity>0</DocSecurity>
  <Lines>122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4013</CharactersWithSpaces>
  <SharedDoc>false</SharedDoc>
  <HLinks>
    <vt:vector size="18" baseType="variant">
      <vt:variant>
        <vt:i4>6946925</vt:i4>
      </vt:variant>
      <vt:variant>
        <vt:i4>6</vt:i4>
      </vt:variant>
      <vt:variant>
        <vt:i4>0</vt:i4>
      </vt:variant>
      <vt:variant>
        <vt:i4>5</vt:i4>
      </vt:variant>
      <vt:variant>
        <vt:lpwstr>http://www.saco.fackorg.uu.se/</vt:lpwstr>
      </vt:variant>
      <vt:variant>
        <vt:lpwstr/>
      </vt:variant>
      <vt:variant>
        <vt:i4>1638508</vt:i4>
      </vt:variant>
      <vt:variant>
        <vt:i4>3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  <vt:variant>
        <vt:i4>1638508</vt:i4>
      </vt:variant>
      <vt:variant>
        <vt:i4>0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Negotiation form for teachers and researchers for the salary revision</dc:title>
  <dc:subject/>
  <dc:creator/>
  <cp:keywords/>
  <cp:lastModifiedBy/>
  <cp:revision>1</cp:revision>
  <dcterms:created xsi:type="dcterms:W3CDTF">2026-08-21T11:35:00Z</dcterms:created>
  <dcterms:modified xsi:type="dcterms:W3CDTF">2026-08-21T11:47:00Z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TC010183901053</vt:lpwstr>
  </property>
</Properties>
</file>