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10080" w:type="dxa"/>
        <w:tblLook w:val="01E0" w:firstRow="1" w:lastRow="1" w:firstColumn="1" w:lastColumn="1" w:noHBand="0" w:noVBand="0"/>
      </w:tblPr>
      <w:tblGrid>
        <w:gridCol w:w="2010"/>
        <w:gridCol w:w="3337"/>
        <w:gridCol w:w="491"/>
        <w:gridCol w:w="1470"/>
        <w:gridCol w:w="2772"/>
      </w:tblGrid>
      <w:tr w:rsidR="000C68E4" w:rsidRPr="00DD51E1" w14:paraId="7D0B39F8" w14:textId="77777777" w:rsidTr="007C1560">
        <w:trPr>
          <w:trHeight w:val="432"/>
        </w:trPr>
        <w:tc>
          <w:tcPr>
            <w:tcW w:w="10080" w:type="dxa"/>
            <w:gridSpan w:val="5"/>
            <w:vAlign w:val="center"/>
          </w:tcPr>
          <w:p w14:paraId="491D1DC0" w14:textId="77777777" w:rsidR="000C68E4" w:rsidRPr="00DD51E1" w:rsidRDefault="00254346" w:rsidP="00205163">
            <w:r w:rsidRPr="00DD51E1">
              <w:t>Saco-S</w:t>
            </w:r>
            <w:r w:rsidR="00FC2CEA" w:rsidRPr="00DD51E1">
              <w:t xml:space="preserve"> vid Uppsala universitet</w:t>
            </w:r>
          </w:p>
        </w:tc>
      </w:tr>
      <w:tr w:rsidR="002A10F1" w:rsidRPr="00DD51E1" w14:paraId="6C07DD37" w14:textId="77777777" w:rsidTr="007C1560">
        <w:trPr>
          <w:trHeight w:val="720"/>
        </w:trPr>
        <w:tc>
          <w:tcPr>
            <w:tcW w:w="10080" w:type="dxa"/>
            <w:gridSpan w:val="5"/>
            <w:vAlign w:val="center"/>
          </w:tcPr>
          <w:p w14:paraId="32BBDC86" w14:textId="5197A0B5" w:rsidR="000C68E4" w:rsidRPr="00A64FC8" w:rsidRDefault="007C300A" w:rsidP="002F49F0">
            <w:pPr>
              <w:pStyle w:val="Heading1"/>
              <w:framePr w:hSpace="0" w:wrap="auto" w:vAnchor="margin" w:yAlign="inline"/>
              <w:suppressOverlap w:val="0"/>
              <w:rPr>
                <w:rStyle w:val="TitleChar"/>
                <w:rFonts w:ascii="Georgia" w:hAnsi="Georgia"/>
                <w:color w:val="007281"/>
                <w:spacing w:val="10"/>
                <w:kern w:val="0"/>
                <w:sz w:val="44"/>
                <w:szCs w:val="44"/>
              </w:rPr>
            </w:pPr>
            <w:r w:rsidRPr="00A64FC8">
              <w:t>Förhandlingsunderlag</w:t>
            </w:r>
            <w:r w:rsidR="00ED3291" w:rsidRPr="00A64FC8">
              <w:t xml:space="preserve"> för </w:t>
            </w:r>
            <w:r w:rsidR="003C3786" w:rsidRPr="003C3786">
              <w:t>teknisk och administrativ</w:t>
            </w:r>
            <w:r w:rsidR="003C3786" w:rsidRPr="003C3786">
              <w:t xml:space="preserve"> </w:t>
            </w:r>
            <w:r w:rsidR="00527AD6" w:rsidRPr="00A64FC8">
              <w:t>personal</w:t>
            </w:r>
            <w:r w:rsidR="00867EAD" w:rsidRPr="00A64FC8">
              <w:t xml:space="preserve"> </w:t>
            </w:r>
            <w:r w:rsidRPr="00A64FC8">
              <w:t>till lönerevisionen</w:t>
            </w:r>
            <w:r w:rsidR="00FC2CEA" w:rsidRPr="00A64FC8">
              <w:t xml:space="preserve"> 20</w:t>
            </w:r>
            <w:r w:rsidR="005B01BA" w:rsidRPr="00A64FC8">
              <w:t>2</w:t>
            </w:r>
            <w:r w:rsidR="007F74CC" w:rsidRPr="00A64FC8">
              <w:t>6</w:t>
            </w:r>
          </w:p>
        </w:tc>
      </w:tr>
      <w:tr w:rsidR="005A5A6B" w:rsidRPr="00DD51E1" w14:paraId="79692387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18753484" w14:textId="77777777" w:rsidR="000C68E4" w:rsidRPr="002D2AB0" w:rsidRDefault="00FC2CEA" w:rsidP="002D2AB0">
            <w:r w:rsidRPr="002D2AB0">
              <w:t>N</w:t>
            </w:r>
            <w:r w:rsidR="000C68E4" w:rsidRPr="002D2AB0">
              <w:t>amn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636C6F3D" w14:textId="77777777" w:rsidR="000C68E4" w:rsidRPr="002A46E1" w:rsidRDefault="000C68E4" w:rsidP="002D2AB0">
            <w:pPr>
              <w:rPr>
                <w:rStyle w:val="Emphasis"/>
              </w:rPr>
            </w:pPr>
          </w:p>
        </w:tc>
        <w:tc>
          <w:tcPr>
            <w:tcW w:w="1470" w:type="dxa"/>
            <w:vAlign w:val="bottom"/>
          </w:tcPr>
          <w:p w14:paraId="51F45558" w14:textId="77777777" w:rsidR="000C68E4" w:rsidRPr="002D2AB0" w:rsidRDefault="00FC2CEA" w:rsidP="002D2AB0">
            <w:r w:rsidRPr="002D2AB0">
              <w:t>Personnr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57AF72C" w14:textId="77777777" w:rsidR="000C68E4" w:rsidRPr="002A46E1" w:rsidRDefault="000C68E4" w:rsidP="002D2AB0">
            <w:pPr>
              <w:rPr>
                <w:rStyle w:val="Emphasis"/>
              </w:rPr>
            </w:pPr>
          </w:p>
        </w:tc>
      </w:tr>
      <w:tr w:rsidR="00C97855" w:rsidRPr="00DD51E1" w14:paraId="00256019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5184FC5C" w14:textId="77777777" w:rsidR="00FC2CEA" w:rsidRPr="002D2AB0" w:rsidRDefault="00FC2CEA" w:rsidP="002D2AB0">
            <w:r w:rsidRPr="002D2AB0">
              <w:t>Institution/enhet</w:t>
            </w:r>
          </w:p>
        </w:tc>
        <w:tc>
          <w:tcPr>
            <w:tcW w:w="3828" w:type="dxa"/>
            <w:gridSpan w:val="2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75D23B3F" w14:textId="77777777" w:rsidR="00FC2CEA" w:rsidRPr="002A46E1" w:rsidRDefault="00FC2CEA" w:rsidP="002D2AB0">
            <w:pPr>
              <w:rPr>
                <w:rStyle w:val="Emphasis"/>
              </w:rPr>
            </w:pPr>
          </w:p>
        </w:tc>
        <w:tc>
          <w:tcPr>
            <w:tcW w:w="1470" w:type="dxa"/>
            <w:vAlign w:val="bottom"/>
          </w:tcPr>
          <w:p w14:paraId="1D37DA52" w14:textId="77777777" w:rsidR="00FC2CEA" w:rsidRPr="002D2AB0" w:rsidRDefault="00B75389" w:rsidP="002D2AB0">
            <w:r w:rsidRPr="002D2AB0">
              <w:t>Namn på prefekt/chef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02BF4E24" w14:textId="77777777" w:rsidR="00FC2CEA" w:rsidRPr="002A46E1" w:rsidRDefault="00FC2CEA" w:rsidP="002D2AB0">
            <w:pPr>
              <w:rPr>
                <w:rStyle w:val="Emphasis"/>
              </w:rPr>
            </w:pPr>
          </w:p>
        </w:tc>
      </w:tr>
      <w:tr w:rsidR="007734DF" w:rsidRPr="00DD51E1" w14:paraId="089FC97B" w14:textId="77777777" w:rsidTr="00B75389">
        <w:trPr>
          <w:trHeight w:val="432"/>
        </w:trPr>
        <w:tc>
          <w:tcPr>
            <w:tcW w:w="5347" w:type="dxa"/>
            <w:gridSpan w:val="2"/>
            <w:vAlign w:val="bottom"/>
          </w:tcPr>
          <w:p w14:paraId="34B37277" w14:textId="77777777" w:rsidR="007734DF" w:rsidRPr="00016D2F" w:rsidRDefault="007734DF" w:rsidP="004B3C44">
            <w:pPr>
              <w:pStyle w:val="Heading2"/>
            </w:pPr>
            <w:r w:rsidRPr="00016D2F">
              <w:t>Nuvarande anställning</w:t>
            </w:r>
          </w:p>
        </w:tc>
        <w:tc>
          <w:tcPr>
            <w:tcW w:w="1961" w:type="dxa"/>
            <w:gridSpan w:val="2"/>
            <w:vAlign w:val="bottom"/>
          </w:tcPr>
          <w:p w14:paraId="633B1EE9" w14:textId="77777777" w:rsidR="007734DF" w:rsidRPr="00DD51E1" w:rsidRDefault="007734DF" w:rsidP="00323BDC">
            <w:pPr>
              <w:pStyle w:val="brdtext"/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vAlign w:val="bottom"/>
          </w:tcPr>
          <w:p w14:paraId="6E1DCF1F" w14:textId="77777777" w:rsidR="007734DF" w:rsidRPr="00DD51E1" w:rsidRDefault="007734DF" w:rsidP="00323BDC">
            <w:pPr>
              <w:pStyle w:val="brdtext"/>
            </w:pPr>
          </w:p>
        </w:tc>
      </w:tr>
      <w:tr w:rsidR="00867EAD" w:rsidRPr="002D2AB0" w14:paraId="677A2508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750138D7" w14:textId="77777777" w:rsidR="00867EAD" w:rsidRPr="002D2AB0" w:rsidRDefault="00867EAD" w:rsidP="002D2AB0">
            <w:r w:rsidRPr="002D2AB0">
              <w:t>Befattning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4AEE830C" w14:textId="59053439" w:rsidR="00867EAD" w:rsidRPr="002A46E1" w:rsidRDefault="00867EAD" w:rsidP="002D2AB0">
            <w:pPr>
              <w:rPr>
                <w:rStyle w:val="Emphasis"/>
              </w:rPr>
            </w:pPr>
          </w:p>
        </w:tc>
        <w:tc>
          <w:tcPr>
            <w:tcW w:w="1961" w:type="dxa"/>
            <w:gridSpan w:val="2"/>
            <w:vAlign w:val="bottom"/>
          </w:tcPr>
          <w:p w14:paraId="3B262F6A" w14:textId="77777777" w:rsidR="00867EAD" w:rsidRPr="002D2AB0" w:rsidRDefault="00867EAD" w:rsidP="002D2AB0">
            <w:r w:rsidRPr="002D2AB0">
              <w:t>Anställd sedan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42F5B6FF" w14:textId="77777777" w:rsidR="00867EAD" w:rsidRPr="002A46E1" w:rsidRDefault="00867EAD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År</w:t>
            </w:r>
          </w:p>
        </w:tc>
      </w:tr>
      <w:tr w:rsidR="00867EAD" w:rsidRPr="002A46E1" w14:paraId="36DDFA6F" w14:textId="77777777" w:rsidTr="00B75389">
        <w:trPr>
          <w:gridAfter w:val="3"/>
          <w:wAfter w:w="4733" w:type="dxa"/>
          <w:trHeight w:val="432"/>
        </w:trPr>
        <w:tc>
          <w:tcPr>
            <w:tcW w:w="2010" w:type="dxa"/>
            <w:vAlign w:val="bottom"/>
          </w:tcPr>
          <w:p w14:paraId="53EBA049" w14:textId="77777777" w:rsidR="00867EAD" w:rsidRPr="002D2AB0" w:rsidRDefault="00867EAD" w:rsidP="002D2AB0">
            <w:r w:rsidRPr="002D2AB0">
              <w:t>Omfattning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1170FE71" w14:textId="7EEE608A" w:rsidR="00867EAD" w:rsidRPr="002A46E1" w:rsidRDefault="004A3221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%</w:t>
            </w:r>
          </w:p>
        </w:tc>
      </w:tr>
      <w:tr w:rsidR="00867EAD" w:rsidRPr="002D2AB0" w14:paraId="09C9D4A1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7CDD55CD" w14:textId="77777777" w:rsidR="00867EAD" w:rsidRPr="002D2AB0" w:rsidRDefault="00867EAD" w:rsidP="002D2AB0">
            <w:r w:rsidRPr="002D2AB0">
              <w:t>Nuvarande lön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5231A5BD" w14:textId="77777777" w:rsidR="00867EAD" w:rsidRPr="002A46E1" w:rsidRDefault="00867EAD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kr</w:t>
            </w:r>
          </w:p>
        </w:tc>
        <w:tc>
          <w:tcPr>
            <w:tcW w:w="1961" w:type="dxa"/>
            <w:gridSpan w:val="2"/>
            <w:vAlign w:val="bottom"/>
          </w:tcPr>
          <w:p w14:paraId="55B01EB2" w14:textId="77777777" w:rsidR="00867EAD" w:rsidRPr="002D2AB0" w:rsidRDefault="00867EAD" w:rsidP="002D2AB0">
            <w:r w:rsidRPr="002D2AB0">
              <w:t>Löneanspråk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6096871A" w14:textId="77777777" w:rsidR="00867EAD" w:rsidRPr="002A46E1" w:rsidRDefault="00867EAD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kr</w:t>
            </w:r>
          </w:p>
        </w:tc>
      </w:tr>
      <w:tr w:rsidR="00867EAD" w:rsidRPr="002D2AB0" w14:paraId="2B77E7AD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1EEED259" w14:textId="77777777" w:rsidR="00867EAD" w:rsidRPr="002D2AB0" w:rsidRDefault="00867EAD" w:rsidP="002D2AB0">
            <w:r w:rsidRPr="002D2AB0">
              <w:t>Relevant examen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4B085A1A" w14:textId="77777777" w:rsidR="00867EAD" w:rsidRPr="002A46E1" w:rsidRDefault="00867EAD" w:rsidP="002D2AB0">
            <w:pPr>
              <w:rPr>
                <w:rStyle w:val="Emphasis"/>
              </w:rPr>
            </w:pPr>
          </w:p>
        </w:tc>
        <w:tc>
          <w:tcPr>
            <w:tcW w:w="1961" w:type="dxa"/>
            <w:gridSpan w:val="2"/>
            <w:vAlign w:val="bottom"/>
          </w:tcPr>
          <w:p w14:paraId="1A757303" w14:textId="77777777" w:rsidR="00867EAD" w:rsidRPr="002D2AB0" w:rsidRDefault="00867EAD" w:rsidP="002D2AB0">
            <w:r w:rsidRPr="002D2AB0">
              <w:t>Examensår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6C9EC38" w14:textId="77777777" w:rsidR="00867EAD" w:rsidRPr="002A46E1" w:rsidRDefault="00867EAD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År</w:t>
            </w:r>
          </w:p>
        </w:tc>
      </w:tr>
      <w:tr w:rsidR="00867EAD" w:rsidRPr="002D2AB0" w14:paraId="577088A0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31FFAEB1" w14:textId="2AF3A4A5" w:rsidR="00867EAD" w:rsidRPr="002D2AB0" w:rsidRDefault="00867EAD" w:rsidP="002D2AB0">
            <w:r w:rsidRPr="002D2AB0">
              <w:t xml:space="preserve">Docentkompetens* 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8DD83C8" w14:textId="77777777" w:rsidR="00867EAD" w:rsidRPr="002A46E1" w:rsidRDefault="00867EAD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År</w:t>
            </w:r>
          </w:p>
        </w:tc>
        <w:tc>
          <w:tcPr>
            <w:tcW w:w="1961" w:type="dxa"/>
            <w:gridSpan w:val="2"/>
            <w:vAlign w:val="bottom"/>
          </w:tcPr>
          <w:p w14:paraId="25157470" w14:textId="77777777" w:rsidR="00867EAD" w:rsidRPr="002D2AB0" w:rsidRDefault="00867EAD" w:rsidP="002D2AB0">
            <w:r w:rsidRPr="002D2AB0">
              <w:t>Excellent lärare*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4320ABED" w14:textId="77777777" w:rsidR="00867EAD" w:rsidRPr="002A46E1" w:rsidRDefault="00867EAD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År</w:t>
            </w:r>
          </w:p>
        </w:tc>
      </w:tr>
      <w:tr w:rsidR="00867EAD" w:rsidRPr="002D2AB0" w14:paraId="294C0BEC" w14:textId="77777777" w:rsidTr="00B75389">
        <w:trPr>
          <w:gridAfter w:val="3"/>
          <w:wAfter w:w="4733" w:type="dxa"/>
          <w:trHeight w:val="432"/>
        </w:trPr>
        <w:tc>
          <w:tcPr>
            <w:tcW w:w="2010" w:type="dxa"/>
            <w:vAlign w:val="bottom"/>
          </w:tcPr>
          <w:p w14:paraId="133640B0" w14:textId="38F2CCCD" w:rsidR="00867EAD" w:rsidRPr="002D2AB0" w:rsidRDefault="00136320" w:rsidP="002D2AB0">
            <w:sdt>
              <w:sdtPr>
                <w:id w:val="73968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1D7" w:rsidRPr="002D2AB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F7CD5">
              <w:t xml:space="preserve"> </w:t>
            </w:r>
            <w:r w:rsidR="00867EAD" w:rsidRPr="002D2AB0">
              <w:t>Skyddsombud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35C5C42" w14:textId="77777777" w:rsidR="00867EAD" w:rsidRPr="002A46E1" w:rsidRDefault="00867EAD" w:rsidP="002D2AB0">
            <w:pPr>
              <w:rPr>
                <w:rStyle w:val="Emphasis"/>
              </w:rPr>
            </w:pPr>
            <w:r w:rsidRPr="002A46E1">
              <w:rPr>
                <w:rStyle w:val="Emphasis"/>
              </w:rPr>
              <w:t>År</w:t>
            </w:r>
          </w:p>
        </w:tc>
      </w:tr>
      <w:tr w:rsidR="0064638D" w:rsidRPr="00DD51E1" w14:paraId="067A7008" w14:textId="77777777" w:rsidTr="00B75389">
        <w:trPr>
          <w:trHeight w:val="432"/>
        </w:trPr>
        <w:tc>
          <w:tcPr>
            <w:tcW w:w="5347" w:type="dxa"/>
            <w:gridSpan w:val="2"/>
            <w:vAlign w:val="bottom"/>
          </w:tcPr>
          <w:p w14:paraId="44A753C7" w14:textId="77777777" w:rsidR="00016D2F" w:rsidRPr="00016D2F" w:rsidRDefault="0064638D" w:rsidP="004B3C44">
            <w:pPr>
              <w:pStyle w:val="Heading2"/>
            </w:pPr>
            <w:r w:rsidRPr="0061111F">
              <w:t>T</w:t>
            </w:r>
            <w:r>
              <w:t>IDIGARE ANSTÄLLNINGAR</w:t>
            </w:r>
          </w:p>
        </w:tc>
        <w:tc>
          <w:tcPr>
            <w:tcW w:w="1961" w:type="dxa"/>
            <w:gridSpan w:val="2"/>
            <w:vAlign w:val="bottom"/>
          </w:tcPr>
          <w:p w14:paraId="6245DD18" w14:textId="77777777" w:rsidR="0064638D" w:rsidRPr="00DD51E1" w:rsidRDefault="0064638D" w:rsidP="00323BDC">
            <w:pPr>
              <w:pStyle w:val="brdtext"/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vAlign w:val="bottom"/>
          </w:tcPr>
          <w:p w14:paraId="2D3FDFD3" w14:textId="77777777" w:rsidR="0064638D" w:rsidRPr="00DD51E1" w:rsidRDefault="0064638D" w:rsidP="00323BDC">
            <w:pPr>
              <w:pStyle w:val="brdtext"/>
            </w:pPr>
          </w:p>
        </w:tc>
      </w:tr>
      <w:tr w:rsidR="007C1560" w:rsidRPr="00DD51E1" w14:paraId="77F6D3F7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2228963C" w14:textId="77777777" w:rsidR="007C1560" w:rsidRPr="000D2FD6" w:rsidRDefault="00867EAD" w:rsidP="000D2FD6">
            <w:r w:rsidRPr="000D2FD6">
              <w:t>Befattning</w:t>
            </w:r>
            <w:r w:rsidR="007C1560" w:rsidRPr="000D2FD6">
              <w:t>/ omfattning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0A183F89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  <w:tc>
          <w:tcPr>
            <w:tcW w:w="1961" w:type="dxa"/>
            <w:gridSpan w:val="2"/>
            <w:vAlign w:val="bottom"/>
          </w:tcPr>
          <w:p w14:paraId="5F4A2609" w14:textId="77777777" w:rsidR="007C1560" w:rsidRPr="000D2FD6" w:rsidRDefault="007C1560" w:rsidP="000D2FD6">
            <w:r w:rsidRPr="000D2FD6">
              <w:t>Anställningens tidsperiod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AA21B1C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</w:tr>
      <w:tr w:rsidR="007C1560" w:rsidRPr="00DD51E1" w14:paraId="3F3859A7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532E9FEB" w14:textId="77777777" w:rsidR="007C1560" w:rsidRPr="000D2FD6" w:rsidRDefault="007C1560" w:rsidP="000D2FD6"/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EB9D782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  <w:tc>
          <w:tcPr>
            <w:tcW w:w="1961" w:type="dxa"/>
            <w:gridSpan w:val="2"/>
            <w:vAlign w:val="bottom"/>
          </w:tcPr>
          <w:p w14:paraId="7A8D6798" w14:textId="77777777" w:rsidR="007C1560" w:rsidRPr="000D2FD6" w:rsidRDefault="007C1560" w:rsidP="000D2FD6"/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1DCC3C77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</w:tr>
      <w:tr w:rsidR="007C1560" w:rsidRPr="00DD51E1" w14:paraId="6360F649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6FD42CE3" w14:textId="77777777" w:rsidR="007C1560" w:rsidRPr="000D2FD6" w:rsidRDefault="007C1560" w:rsidP="000D2FD6"/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9CAFCC6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  <w:tc>
          <w:tcPr>
            <w:tcW w:w="1961" w:type="dxa"/>
            <w:gridSpan w:val="2"/>
            <w:vAlign w:val="bottom"/>
          </w:tcPr>
          <w:p w14:paraId="3B4FF898" w14:textId="77777777" w:rsidR="007C1560" w:rsidRPr="000D2FD6" w:rsidRDefault="007C1560" w:rsidP="000D2FD6"/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0600AFB2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</w:tr>
      <w:tr w:rsidR="007C1560" w:rsidRPr="00DD51E1" w14:paraId="57EA7767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19D53852" w14:textId="77777777" w:rsidR="007C1560" w:rsidRPr="000D2FD6" w:rsidRDefault="007C1560" w:rsidP="000D2FD6"/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23DE678D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  <w:tc>
          <w:tcPr>
            <w:tcW w:w="1961" w:type="dxa"/>
            <w:gridSpan w:val="2"/>
            <w:vAlign w:val="bottom"/>
          </w:tcPr>
          <w:p w14:paraId="263743D2" w14:textId="77777777" w:rsidR="007C1560" w:rsidRPr="000D2FD6" w:rsidRDefault="007C1560" w:rsidP="000D2FD6"/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3131A096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</w:tr>
      <w:tr w:rsidR="007C1560" w:rsidRPr="00DD51E1" w14:paraId="2DFECADD" w14:textId="77777777" w:rsidTr="00B75389">
        <w:trPr>
          <w:trHeight w:val="432"/>
        </w:trPr>
        <w:tc>
          <w:tcPr>
            <w:tcW w:w="2010" w:type="dxa"/>
            <w:vAlign w:val="bottom"/>
          </w:tcPr>
          <w:p w14:paraId="58F38D3F" w14:textId="77777777" w:rsidR="007C1560" w:rsidRPr="000D2FD6" w:rsidRDefault="007C1560" w:rsidP="000D2FD6"/>
        </w:tc>
        <w:tc>
          <w:tcPr>
            <w:tcW w:w="3337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127E9A22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  <w:tc>
          <w:tcPr>
            <w:tcW w:w="1961" w:type="dxa"/>
            <w:gridSpan w:val="2"/>
            <w:vAlign w:val="bottom"/>
          </w:tcPr>
          <w:p w14:paraId="1DEBC193" w14:textId="77777777" w:rsidR="007C1560" w:rsidRPr="000D2FD6" w:rsidRDefault="007C1560" w:rsidP="000D2FD6"/>
        </w:tc>
        <w:tc>
          <w:tcPr>
            <w:tcW w:w="2772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786DF938" w14:textId="77777777" w:rsidR="007C1560" w:rsidRPr="002A46E1" w:rsidRDefault="007C1560" w:rsidP="000D2FD6">
            <w:pPr>
              <w:rPr>
                <w:rStyle w:val="Emphasis"/>
              </w:rPr>
            </w:pPr>
          </w:p>
        </w:tc>
      </w:tr>
    </w:tbl>
    <w:p w14:paraId="6F1778E3" w14:textId="77777777" w:rsidR="00DB3CED" w:rsidRDefault="00DB3CED" w:rsidP="00917320">
      <w:pPr>
        <w:rPr>
          <w:i/>
          <w:iCs/>
        </w:rPr>
      </w:pPr>
    </w:p>
    <w:tbl>
      <w:tblPr>
        <w:tblpPr w:leftFromText="180" w:rightFromText="180" w:vertAnchor="text" w:tblpY="1"/>
        <w:tblOverlap w:val="never"/>
        <w:tblW w:w="10080" w:type="dxa"/>
        <w:tblLook w:val="01E0" w:firstRow="1" w:lastRow="1" w:firstColumn="1" w:lastColumn="1" w:noHBand="0" w:noVBand="0"/>
      </w:tblPr>
      <w:tblGrid>
        <w:gridCol w:w="10080"/>
      </w:tblGrid>
      <w:tr w:rsidR="00DB3CED" w:rsidRPr="008F299A" w14:paraId="6CC19956" w14:textId="77777777" w:rsidTr="00442902">
        <w:trPr>
          <w:trHeight w:val="288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58165B83" w14:textId="77777777" w:rsidR="00DB3CED" w:rsidRPr="008F299A" w:rsidRDefault="00DB3CED" w:rsidP="00442902">
            <w:pPr>
              <w:pStyle w:val="H2Box"/>
            </w:pPr>
            <w:r w:rsidRPr="008F299A">
              <w:t xml:space="preserve">Jag har haft/ska ha LÖNESAMTAL </w:t>
            </w:r>
            <w:sdt>
              <w:sdtPr>
                <w:id w:val="-1832357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F299A">
              <w:t xml:space="preserve"> JA </w:t>
            </w:r>
            <w:sdt>
              <w:sdtPr>
                <w:id w:val="130235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2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F299A">
              <w:t xml:space="preserve"> NEJ</w:t>
            </w:r>
          </w:p>
        </w:tc>
      </w:tr>
      <w:tr w:rsidR="00DB3CED" w:rsidRPr="000A6D4B" w14:paraId="43CBC38F" w14:textId="77777777" w:rsidTr="00442902">
        <w:trPr>
          <w:trHeight w:val="1807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5A2475E5" w14:textId="77777777" w:rsidR="00DB3CED" w:rsidRPr="000A6D4B" w:rsidRDefault="00DB3CED" w:rsidP="00442902">
            <w:pPr>
              <w:pStyle w:val="brdtext"/>
              <w:rPr>
                <w:rStyle w:val="Emphasis"/>
              </w:rPr>
            </w:pPr>
            <w:r w:rsidRPr="000A6D4B">
              <w:rPr>
                <w:rStyle w:val="Emphasis"/>
              </w:rPr>
              <w:t>Kommentar om lönesamtalet alternativt varför du inte har haft något lönesamtal</w:t>
            </w:r>
          </w:p>
        </w:tc>
      </w:tr>
      <w:tr w:rsidR="00DB3CED" w:rsidRPr="008F299A" w14:paraId="331668D3" w14:textId="77777777" w:rsidTr="00442902">
        <w:trPr>
          <w:trHeight w:val="288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7B1A17F7" w14:textId="77777777" w:rsidR="00DB3CED" w:rsidRPr="008F299A" w:rsidRDefault="00DB3CED" w:rsidP="00442902">
            <w:pPr>
              <w:pStyle w:val="H2Box"/>
            </w:pPr>
            <w:r w:rsidRPr="008F299A">
              <w:t>Övriga upplysningar</w:t>
            </w:r>
          </w:p>
        </w:tc>
      </w:tr>
      <w:tr w:rsidR="00DB3CED" w:rsidRPr="00AE4BF9" w14:paraId="521E02F7" w14:textId="77777777" w:rsidTr="00442902">
        <w:trPr>
          <w:trHeight w:val="1794"/>
        </w:trPr>
        <w:tc>
          <w:tcPr>
            <w:tcW w:w="1008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DC0377F" w14:textId="77777777" w:rsidR="00DB3CED" w:rsidRPr="00AE4BF9" w:rsidRDefault="00DB3CED" w:rsidP="00442902">
            <w:pPr>
              <w:pStyle w:val="brdtext"/>
              <w:rPr>
                <w:rStyle w:val="Emphasis"/>
                <w:color w:val="595959" w:themeColor="text1" w:themeTint="A6"/>
              </w:rPr>
            </w:pPr>
            <w:r w:rsidRPr="00AE4BF9">
              <w:rPr>
                <w:rStyle w:val="Emphasis"/>
                <w:color w:val="595959" w:themeColor="text1" w:themeTint="A6"/>
              </w:rPr>
              <w:t>Till exempel föräldraledighet, tjänstledigheter eller längre sjukledigheter under revisionsperioden</w:t>
            </w:r>
          </w:p>
        </w:tc>
      </w:tr>
    </w:tbl>
    <w:p w14:paraId="328715FF" w14:textId="77187B3A" w:rsidR="00DA4D2D" w:rsidRPr="00917320" w:rsidRDefault="00C97855" w:rsidP="00917320">
      <w:pPr>
        <w:rPr>
          <w:i/>
          <w:iCs/>
        </w:rPr>
      </w:pPr>
      <w:r w:rsidRPr="00917320">
        <w:rPr>
          <w:i/>
          <w:iCs/>
        </w:rPr>
        <w:t>*</w:t>
      </w:r>
      <w:r w:rsidR="00167CEE" w:rsidRPr="00167CEE">
        <w:t xml:space="preserve"> </w:t>
      </w:r>
      <w:r w:rsidR="00167CEE" w:rsidRPr="00167CEE">
        <w:rPr>
          <w:i/>
          <w:iCs/>
        </w:rPr>
        <w:t xml:space="preserve">Notera att inte alla fält är lika relevanta för alla. Exempelvis behöver en ekonom kanske inte fylla i </w:t>
      </w:r>
      <w:r w:rsidR="00167CEE">
        <w:rPr>
          <w:i/>
          <w:iCs/>
        </w:rPr>
        <w:t>”</w:t>
      </w:r>
      <w:r w:rsidR="00167CEE" w:rsidRPr="00167CEE">
        <w:rPr>
          <w:i/>
          <w:iCs/>
        </w:rPr>
        <w:t>docentkompetens år</w:t>
      </w:r>
      <w:r w:rsidR="00167CEE">
        <w:rPr>
          <w:i/>
          <w:iCs/>
        </w:rPr>
        <w:t>”</w:t>
      </w:r>
      <w:r w:rsidR="00167CEE" w:rsidRPr="00167CEE">
        <w:rPr>
          <w:i/>
          <w:iCs/>
        </w:rPr>
        <w:t>, däremot kan det vara relevant för en pedagogisk utvecklare.</w:t>
      </w:r>
    </w:p>
    <w:p w14:paraId="00ABA36E" w14:textId="77777777" w:rsidR="00DA4D2D" w:rsidRDefault="00DA4D2D">
      <w:pPr>
        <w:rPr>
          <w:rStyle w:val="SubtleEmphasis"/>
        </w:rPr>
      </w:pPr>
      <w:r>
        <w:rPr>
          <w:rStyle w:val="SubtleEmphasis"/>
        </w:rPr>
        <w:br w:type="page"/>
      </w:r>
    </w:p>
    <w:tbl>
      <w:tblPr>
        <w:tblW w:w="10080" w:type="dxa"/>
        <w:jc w:val="center"/>
        <w:tblLook w:val="01E0" w:firstRow="1" w:lastRow="1" w:firstColumn="1" w:lastColumn="1" w:noHBand="0" w:noVBand="0"/>
      </w:tblPr>
      <w:tblGrid>
        <w:gridCol w:w="1851"/>
        <w:gridCol w:w="4094"/>
        <w:gridCol w:w="1523"/>
        <w:gridCol w:w="2612"/>
      </w:tblGrid>
      <w:tr w:rsidR="00F66830" w:rsidRPr="008F299A" w14:paraId="7944E643" w14:textId="77777777" w:rsidTr="0002425B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2015A418" w14:textId="0CC51D7F" w:rsidR="00F66830" w:rsidRPr="008F299A" w:rsidRDefault="00AE63B5" w:rsidP="00E0537C">
            <w:pPr>
              <w:pStyle w:val="H2Box"/>
            </w:pPr>
            <w:r w:rsidRPr="00AE63B5">
              <w:lastRenderedPageBreak/>
              <w:t>PRESTATIONER SOM HAR BIDRAGIT TILL ETT GOTT STÖD TILL VERKSAMHETEN  1 OKT 202</w:t>
            </w:r>
            <w:r>
              <w:t>5</w:t>
            </w:r>
            <w:r w:rsidRPr="00AE63B5">
              <w:t xml:space="preserve"> - 30 SEPT 202</w:t>
            </w:r>
            <w:r>
              <w:t>6</w:t>
            </w:r>
          </w:p>
        </w:tc>
      </w:tr>
      <w:tr w:rsidR="001B2E70" w:rsidRPr="00DD51E1" w14:paraId="0A02FF5B" w14:textId="77777777" w:rsidTr="0002425B">
        <w:trPr>
          <w:trHeight w:val="3373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6342855C" w14:textId="65CD3A6F" w:rsidR="001B2E70" w:rsidRPr="000A6D4B" w:rsidRDefault="00905E0B" w:rsidP="00323BDC">
            <w:pPr>
              <w:pStyle w:val="brdtext"/>
              <w:rPr>
                <w:rStyle w:val="Emphasis"/>
              </w:rPr>
            </w:pPr>
            <w:r w:rsidRPr="00905E0B">
              <w:rPr>
                <w:rStyle w:val="Emphasis"/>
              </w:rPr>
              <w:t>Utgå gärna från lönekriterierna om ni har sådana på arbetsplatsen – vad du har gjort och hur väl du har utför det. Exempel på lönekriterier: uppvisar ett professionellt arbetssätt, arbetar lösningsfokuserat, visar engagemang i arbetet.</w:t>
            </w:r>
          </w:p>
        </w:tc>
      </w:tr>
      <w:tr w:rsidR="00F66830" w:rsidRPr="008F299A" w14:paraId="2E2E044D" w14:textId="77777777" w:rsidTr="0002425B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300AECDF" w14:textId="75311DEA" w:rsidR="00F66830" w:rsidRPr="008F299A" w:rsidRDefault="00E756F0" w:rsidP="00E0537C">
            <w:pPr>
              <w:pStyle w:val="H2Box"/>
            </w:pPr>
            <w:r w:rsidRPr="00E756F0">
              <w:t xml:space="preserve">PRESTATIONER SOM HAR BIDRAGIT TILL UNIVERSITETETS VERKSAMHET  </w:t>
            </w:r>
            <w:r w:rsidR="00F66830" w:rsidRPr="008F299A">
              <w:t>1 OKT 202</w:t>
            </w:r>
            <w:r w:rsidR="007F74CC" w:rsidRPr="008F299A">
              <w:t>5</w:t>
            </w:r>
            <w:r w:rsidR="00F66830" w:rsidRPr="008F299A">
              <w:t xml:space="preserve"> - 30 sept 202</w:t>
            </w:r>
            <w:r w:rsidR="007F74CC" w:rsidRPr="008F299A">
              <w:t>6</w:t>
            </w:r>
          </w:p>
        </w:tc>
      </w:tr>
      <w:tr w:rsidR="000165F2" w:rsidRPr="00DD51E1" w14:paraId="43E13102" w14:textId="77777777" w:rsidTr="0002425B">
        <w:trPr>
          <w:trHeight w:val="3255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3667B6EB" w14:textId="15DCDF29" w:rsidR="000165F2" w:rsidRPr="000A6D4B" w:rsidRDefault="0048473E" w:rsidP="00323BDC">
            <w:pPr>
              <w:pStyle w:val="brdtext"/>
              <w:rPr>
                <w:rStyle w:val="Emphasis"/>
              </w:rPr>
            </w:pPr>
            <w:r w:rsidRPr="0048473E">
              <w:rPr>
                <w:rStyle w:val="Emphasis"/>
              </w:rPr>
              <w:t>Utgå gärna från lönekriterierna om ni har sådana på arbetsplatsen – vad du har gjort och hur väl du har utför det. Exempel på lönekriterier: bidragit till utveckling av arbetsformer, deltagit i gränsöverskridande samarbeten, deltagit i styrelser, nämnder, arbetsgrupper eller universitetsgemensamma nätverk.</w:t>
            </w:r>
          </w:p>
        </w:tc>
      </w:tr>
      <w:tr w:rsidR="000C68E4" w:rsidRPr="008F299A" w14:paraId="55FEC4A3" w14:textId="77777777" w:rsidTr="0002425B">
        <w:trPr>
          <w:trHeight w:val="288"/>
          <w:jc w:val="center"/>
        </w:trPr>
        <w:tc>
          <w:tcPr>
            <w:tcW w:w="10080" w:type="dxa"/>
            <w:gridSpan w:val="4"/>
            <w:tcBorders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571EDC85" w14:textId="3572F2AD" w:rsidR="000C68E4" w:rsidRPr="008F299A" w:rsidRDefault="00C514EB" w:rsidP="00E0537C">
            <w:pPr>
              <w:pStyle w:val="H2Box"/>
            </w:pPr>
            <w:r w:rsidRPr="00C514EB">
              <w:t xml:space="preserve">PRESTATIONER SOM HAR BIDRAGIT TILL EN GOD ARBETS- OCH STUDIEMILJÖ </w:t>
            </w:r>
            <w:r w:rsidR="00D64C56" w:rsidRPr="008F299A">
              <w:t>1 OKT 202</w:t>
            </w:r>
            <w:r w:rsidR="007F74CC" w:rsidRPr="008F299A">
              <w:t>5</w:t>
            </w:r>
            <w:r w:rsidR="00D64C56" w:rsidRPr="008F299A">
              <w:t xml:space="preserve"> - 30 sept 202</w:t>
            </w:r>
            <w:r w:rsidR="007F74CC" w:rsidRPr="008F299A">
              <w:t>6</w:t>
            </w:r>
          </w:p>
        </w:tc>
      </w:tr>
      <w:tr w:rsidR="007F6D9D" w:rsidRPr="00DD51E1" w14:paraId="5C2C8839" w14:textId="77777777" w:rsidTr="00CD02C4">
        <w:trPr>
          <w:trHeight w:val="3255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29CA97C1" w14:textId="60FBBAF2" w:rsidR="007F6D9D" w:rsidRPr="000A6D4B" w:rsidRDefault="008D3A24" w:rsidP="00323BDC">
            <w:pPr>
              <w:pStyle w:val="brdtext"/>
              <w:rPr>
                <w:rStyle w:val="Emphasis"/>
              </w:rPr>
            </w:pPr>
            <w:r w:rsidRPr="008D3A24">
              <w:rPr>
                <w:rStyle w:val="Emphasis"/>
              </w:rPr>
              <w:t>Utgå gärna från lönekriterierna om ni har sådana på arbetsplatsen – vad du har gjort och hur väl du har utför det. Exempel på lönekriterier: haft ett stödjande och respektfullt bemötande av kollegor och chefer, närvaro och tillgänglighet, samarbetat, tagit initiativ och ansvar, bidragit till en öppen och god stämning på arbetsplatsen.</w:t>
            </w:r>
          </w:p>
        </w:tc>
      </w:tr>
      <w:tr w:rsidR="007F6D9D" w:rsidRPr="008F299A" w14:paraId="42B04222" w14:textId="77777777" w:rsidTr="0002425B">
        <w:trPr>
          <w:trHeight w:val="288"/>
          <w:jc w:val="center"/>
        </w:trPr>
        <w:tc>
          <w:tcPr>
            <w:tcW w:w="10080" w:type="dxa"/>
            <w:gridSpan w:val="4"/>
            <w:tcBorders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59879D74" w14:textId="474FE5C9" w:rsidR="007F6D9D" w:rsidRPr="008F299A" w:rsidRDefault="00596B91" w:rsidP="00E0537C">
            <w:pPr>
              <w:pStyle w:val="H2Box"/>
            </w:pPr>
            <w:r w:rsidRPr="00596B91">
              <w:t>PRESTATIONER GÄLLANDE LEDNINGSUPPDRAG OCH/ELLER ADMINISTRATIVA UPPDRAG</w:t>
            </w:r>
            <w:r>
              <w:br/>
            </w:r>
            <w:r w:rsidR="007F6D9D" w:rsidRPr="008F299A">
              <w:t>1 OKT 202</w:t>
            </w:r>
            <w:r w:rsidR="007F74CC" w:rsidRPr="008F299A">
              <w:t>5</w:t>
            </w:r>
            <w:r w:rsidR="007F6D9D" w:rsidRPr="008F299A">
              <w:t xml:space="preserve"> - 30 sept 202</w:t>
            </w:r>
            <w:r w:rsidR="007F74CC" w:rsidRPr="008F299A">
              <w:t>6</w:t>
            </w:r>
          </w:p>
        </w:tc>
      </w:tr>
      <w:tr w:rsidR="007F6D9D" w:rsidRPr="00DD51E1" w14:paraId="54F94D1A" w14:textId="77777777" w:rsidTr="00CD15E5">
        <w:trPr>
          <w:trHeight w:val="3351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7EE5E7C4" w14:textId="4593334E" w:rsidR="007F6D9D" w:rsidRPr="000A6D4B" w:rsidRDefault="009228CE" w:rsidP="00323BDC">
            <w:pPr>
              <w:pStyle w:val="brdtext"/>
              <w:rPr>
                <w:rStyle w:val="Emphasis"/>
              </w:rPr>
            </w:pPr>
            <w:r w:rsidRPr="009228CE">
              <w:rPr>
                <w:rStyle w:val="Emphasis"/>
              </w:rPr>
              <w:t>Utgå gärna från lönekriterierna om ni har sådana på arbetsplatsen – vad du har gjort och hur väl du har utför det. Exempel på lönekriterier: visat goda resultat i lednings- och administrativa uppdrag.</w:t>
            </w:r>
          </w:p>
        </w:tc>
      </w:tr>
      <w:tr w:rsidR="007F6D9D" w:rsidRPr="008F299A" w14:paraId="27008477" w14:textId="77777777" w:rsidTr="0002425B">
        <w:trPr>
          <w:trHeight w:val="288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2F2F2" w:themeFill="background1" w:themeFillShade="F2"/>
            <w:vAlign w:val="center"/>
          </w:tcPr>
          <w:p w14:paraId="7B0FC4DE" w14:textId="7D878EF5" w:rsidR="007F6D9D" w:rsidRPr="008F299A" w:rsidRDefault="00104F5C" w:rsidP="00E0537C">
            <w:pPr>
              <w:pStyle w:val="H2Box"/>
            </w:pPr>
            <w:r w:rsidRPr="00104F5C">
              <w:lastRenderedPageBreak/>
              <w:t>ÖVRIGT ARBETSRELATERAT SOM KAN VARA BRA FÖR FÖRHANDLARNA ATT KÄNNA TILL</w:t>
            </w:r>
          </w:p>
        </w:tc>
      </w:tr>
      <w:tr w:rsidR="007F6D9D" w:rsidRPr="00DD51E1" w14:paraId="7FBA3ED4" w14:textId="77777777" w:rsidTr="00FE531B">
        <w:trPr>
          <w:trHeight w:val="3396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</w:tcPr>
          <w:p w14:paraId="59E6A0F8" w14:textId="707F9597" w:rsidR="007F6D9D" w:rsidRPr="000A6D4B" w:rsidRDefault="00446EDA" w:rsidP="00323BDC">
            <w:pPr>
              <w:pStyle w:val="brdtext"/>
              <w:rPr>
                <w:rStyle w:val="Emphasis"/>
              </w:rPr>
            </w:pPr>
            <w:r w:rsidRPr="00446EDA">
              <w:rPr>
                <w:rStyle w:val="Emphasis"/>
              </w:rPr>
              <w:t>Här kan du ta upp sådant som ligger utanför ordinarie arbetsuppgifter, som är bra för förhandlarna att känna till.</w:t>
            </w:r>
          </w:p>
        </w:tc>
      </w:tr>
      <w:tr w:rsidR="007F6D9D" w:rsidRPr="00DD51E1" w14:paraId="3F2F3EA3" w14:textId="77777777" w:rsidTr="00CF3415">
        <w:trPr>
          <w:trHeight w:val="432"/>
          <w:jc w:val="center"/>
        </w:trPr>
        <w:tc>
          <w:tcPr>
            <w:tcW w:w="10080" w:type="dxa"/>
            <w:gridSpan w:val="4"/>
            <w:tcBorders>
              <w:top w:val="single" w:sz="2" w:space="0" w:color="999999"/>
              <w:left w:val="nil"/>
              <w:bottom w:val="nil"/>
              <w:right w:val="nil"/>
            </w:tcBorders>
          </w:tcPr>
          <w:p w14:paraId="33AAEC12" w14:textId="77777777" w:rsidR="007F6D9D" w:rsidRPr="00DD51E1" w:rsidRDefault="007F6D9D" w:rsidP="00323BDC">
            <w:pPr>
              <w:pStyle w:val="brdtext"/>
            </w:pPr>
          </w:p>
        </w:tc>
      </w:tr>
      <w:tr w:rsidR="007F6D9D" w:rsidRPr="00DD51E1" w14:paraId="33000EEC" w14:textId="77777777" w:rsidTr="00527AD6">
        <w:trPr>
          <w:gridAfter w:val="1"/>
          <w:wAfter w:w="2612" w:type="dxa"/>
          <w:trHeight w:val="432"/>
          <w:jc w:val="center"/>
        </w:trPr>
        <w:tc>
          <w:tcPr>
            <w:tcW w:w="1851" w:type="dxa"/>
            <w:vAlign w:val="bottom"/>
          </w:tcPr>
          <w:p w14:paraId="1282D3BA" w14:textId="77777777" w:rsidR="007F6D9D" w:rsidRPr="00DD51E1" w:rsidRDefault="007F6D9D" w:rsidP="00323BDC">
            <w:pPr>
              <w:pStyle w:val="brdtext"/>
            </w:pPr>
            <w:r w:rsidRPr="00DD51E1">
              <w:t>Datum/version: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2" w:space="0" w:color="999999"/>
              <w:right w:val="nil"/>
            </w:tcBorders>
            <w:vAlign w:val="bottom"/>
          </w:tcPr>
          <w:p w14:paraId="40013840" w14:textId="77777777" w:rsidR="007F6D9D" w:rsidRPr="00DD51E1" w:rsidRDefault="007F6D9D" w:rsidP="00323BDC">
            <w:pPr>
              <w:pStyle w:val="brdtext"/>
            </w:pPr>
          </w:p>
        </w:tc>
        <w:tc>
          <w:tcPr>
            <w:tcW w:w="1523" w:type="dxa"/>
            <w:vAlign w:val="bottom"/>
          </w:tcPr>
          <w:p w14:paraId="09D7B323" w14:textId="77777777" w:rsidR="007F6D9D" w:rsidRPr="00DD51E1" w:rsidRDefault="007F6D9D" w:rsidP="00323BDC">
            <w:pPr>
              <w:pStyle w:val="italic"/>
            </w:pPr>
          </w:p>
        </w:tc>
      </w:tr>
    </w:tbl>
    <w:p w14:paraId="244938F8" w14:textId="77777777" w:rsidR="000C68E4" w:rsidRDefault="000C68E4" w:rsidP="00323BDC"/>
    <w:p w14:paraId="281B55A4" w14:textId="77777777" w:rsidR="00C97855" w:rsidRPr="00DD51E1" w:rsidRDefault="00C97855" w:rsidP="00323BDC"/>
    <w:p w14:paraId="3BB13C5C" w14:textId="10D492BD" w:rsidR="00126E54" w:rsidRPr="00DD51E1" w:rsidRDefault="001931D7" w:rsidP="00323BDC">
      <w:pPr>
        <w:pStyle w:val="brdtext"/>
      </w:pPr>
      <w:r w:rsidRPr="00DD51E1">
        <w:rPr>
          <w:noProof/>
        </w:rPr>
        <w:drawing>
          <wp:anchor distT="0" distB="0" distL="114300" distR="114300" simplePos="0" relativeHeight="251657728" behindDoc="0" locked="0" layoutInCell="1" allowOverlap="1" wp14:anchorId="0017A121" wp14:editId="0390D86A">
            <wp:simplePos x="0" y="0"/>
            <wp:positionH relativeFrom="column">
              <wp:posOffset>4393565</wp:posOffset>
            </wp:positionH>
            <wp:positionV relativeFrom="paragraph">
              <wp:posOffset>272415</wp:posOffset>
            </wp:positionV>
            <wp:extent cx="1590675" cy="1256030"/>
            <wp:effectExtent l="0" t="0" r="9525" b="1270"/>
            <wp:wrapNone/>
            <wp:docPr id="2" name="Bildobjekt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855" w:rsidRPr="00DD51E1">
        <w:t>Obs! Vi</w:t>
      </w:r>
      <w:r w:rsidR="004F79E3" w:rsidRPr="00DD51E1">
        <w:t xml:space="preserve"> </w:t>
      </w:r>
      <w:r w:rsidR="00C97855" w:rsidRPr="00DD51E1">
        <w:t xml:space="preserve">behöver ha din löneenkät senast den </w:t>
      </w:r>
      <w:r w:rsidR="000625DC">
        <w:rPr>
          <w:b/>
        </w:rPr>
        <w:t>2</w:t>
      </w:r>
      <w:r w:rsidR="00A12535">
        <w:rPr>
          <w:b/>
        </w:rPr>
        <w:t>8</w:t>
      </w:r>
      <w:r w:rsidR="008462D8" w:rsidRPr="00A505C6">
        <w:rPr>
          <w:b/>
        </w:rPr>
        <w:t xml:space="preserve"> </w:t>
      </w:r>
      <w:r w:rsidR="00276EBE" w:rsidRPr="00A505C6">
        <w:rPr>
          <w:b/>
        </w:rPr>
        <w:t>septem</w:t>
      </w:r>
      <w:r w:rsidR="005B01BA" w:rsidRPr="00A505C6">
        <w:rPr>
          <w:b/>
        </w:rPr>
        <w:t>ber 202</w:t>
      </w:r>
      <w:r w:rsidR="000832A5">
        <w:rPr>
          <w:b/>
        </w:rPr>
        <w:t>6</w:t>
      </w:r>
      <w:r w:rsidR="00C97855" w:rsidRPr="00DD51E1">
        <w:t>.</w:t>
      </w:r>
      <w:r w:rsidR="004C13D1" w:rsidRPr="00DD51E1">
        <w:br/>
        <w:t xml:space="preserve">Skicka in den till </w:t>
      </w:r>
      <w:hyperlink r:id="rId8" w:history="1">
        <w:r w:rsidR="004003E7" w:rsidRPr="001511B5">
          <w:rPr>
            <w:rStyle w:val="Hyperlink"/>
          </w:rPr>
          <w:t>saco-s@uu.se</w:t>
        </w:r>
      </w:hyperlink>
      <w:r w:rsidR="004C13D1" w:rsidRPr="00DD51E1">
        <w:t xml:space="preserve"> eller via internposten.</w:t>
      </w:r>
    </w:p>
    <w:p w14:paraId="19656FB7" w14:textId="77777777" w:rsidR="00C97855" w:rsidRPr="00DD51E1" w:rsidRDefault="00C97855" w:rsidP="00323BDC"/>
    <w:p w14:paraId="637B6E3C" w14:textId="77777777" w:rsidR="00C97855" w:rsidRPr="00DD51E1" w:rsidRDefault="004C13D1" w:rsidP="00323BDC">
      <w:pPr>
        <w:pStyle w:val="brdtext"/>
      </w:pPr>
      <w:r w:rsidRPr="00DD51E1">
        <w:t>Vid</w:t>
      </w:r>
      <w:r w:rsidR="005B01BA" w:rsidRPr="00DD51E1">
        <w:t xml:space="preserve"> frågor kontakta Saco-S vid Uppsala universitet</w:t>
      </w:r>
      <w:r w:rsidR="00C97855" w:rsidRPr="00DD51E1">
        <w:t xml:space="preserve"> via </w:t>
      </w:r>
      <w:r w:rsidR="005B01BA" w:rsidRPr="00DD51E1">
        <w:br/>
      </w:r>
      <w:r w:rsidR="00C97855" w:rsidRPr="00DD51E1">
        <w:t xml:space="preserve">e-post: </w:t>
      </w:r>
      <w:hyperlink r:id="rId9" w:history="1">
        <w:r w:rsidR="004003E7" w:rsidRPr="001511B5">
          <w:rPr>
            <w:rStyle w:val="Hyperlink"/>
          </w:rPr>
          <w:t>saco-s@uu.se</w:t>
        </w:r>
      </w:hyperlink>
    </w:p>
    <w:p w14:paraId="1140DAD4" w14:textId="6C9A5046" w:rsidR="004F79E3" w:rsidRPr="00DD51E1" w:rsidRDefault="004F79E3" w:rsidP="00323BDC">
      <w:pPr>
        <w:pStyle w:val="brdtext"/>
      </w:pPr>
      <w:r w:rsidRPr="00DD51E1">
        <w:br/>
      </w:r>
      <w:r w:rsidR="005B01BA" w:rsidRPr="00DD51E1">
        <w:t xml:space="preserve">Saco-S vid Uppsala universitet </w:t>
      </w:r>
      <w:r w:rsidR="005B01BA" w:rsidRPr="00DD51E1">
        <w:br/>
      </w:r>
      <w:r w:rsidR="00C97855" w:rsidRPr="00DD51E1">
        <w:t>Postadress: Box 533, 751 21 Uppsala</w:t>
      </w:r>
      <w:r w:rsidR="00C97855" w:rsidRPr="00DD51E1">
        <w:br/>
      </w:r>
      <w:r w:rsidR="00867EAD" w:rsidRPr="00DD51E1">
        <w:t>Webb</w:t>
      </w:r>
      <w:r w:rsidR="008A3719">
        <w:t>plats</w:t>
      </w:r>
      <w:r w:rsidR="00C97855" w:rsidRPr="00DD51E1">
        <w:t xml:space="preserve">: </w:t>
      </w:r>
      <w:hyperlink r:id="rId10" w:history="1">
        <w:r w:rsidR="00C97855" w:rsidRPr="001511B5">
          <w:rPr>
            <w:rStyle w:val="Hyperlink"/>
          </w:rPr>
          <w:t>www.saco.fackorg.uu.se</w:t>
        </w:r>
      </w:hyperlink>
    </w:p>
    <w:sectPr w:rsidR="004F79E3" w:rsidRPr="00DD51E1" w:rsidSect="00DA4D2D">
      <w:headerReference w:type="default" r:id="rId11"/>
      <w:pgSz w:w="11907" w:h="16839"/>
      <w:pgMar w:top="1077" w:right="1077" w:bottom="107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F42AD" w14:textId="77777777" w:rsidR="00136320" w:rsidRDefault="00136320" w:rsidP="00323BDC">
      <w:r>
        <w:separator/>
      </w:r>
    </w:p>
  </w:endnote>
  <w:endnote w:type="continuationSeparator" w:id="0">
    <w:p w14:paraId="0A72DBD4" w14:textId="77777777" w:rsidR="00136320" w:rsidRDefault="00136320" w:rsidP="00323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E7CAA" w14:textId="77777777" w:rsidR="00136320" w:rsidRDefault="00136320" w:rsidP="00323BDC">
      <w:r>
        <w:separator/>
      </w:r>
    </w:p>
  </w:footnote>
  <w:footnote w:type="continuationSeparator" w:id="0">
    <w:p w14:paraId="28B8E8FF" w14:textId="77777777" w:rsidR="00136320" w:rsidRDefault="00136320" w:rsidP="00323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04CC0" w14:textId="4FA9D033" w:rsidR="00DD51E1" w:rsidRPr="00DD51E1" w:rsidRDefault="00DD51E1" w:rsidP="00323B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CEA"/>
    <w:rsid w:val="0000541A"/>
    <w:rsid w:val="000165F2"/>
    <w:rsid w:val="00016D2F"/>
    <w:rsid w:val="00023D40"/>
    <w:rsid w:val="0002425B"/>
    <w:rsid w:val="00034651"/>
    <w:rsid w:val="000625DC"/>
    <w:rsid w:val="000832A5"/>
    <w:rsid w:val="00086F58"/>
    <w:rsid w:val="00087C56"/>
    <w:rsid w:val="00090188"/>
    <w:rsid w:val="000A6D4B"/>
    <w:rsid w:val="000B4FA2"/>
    <w:rsid w:val="000C68E4"/>
    <w:rsid w:val="000D2FD6"/>
    <w:rsid w:val="00100A9C"/>
    <w:rsid w:val="00104F5C"/>
    <w:rsid w:val="00111F30"/>
    <w:rsid w:val="00113561"/>
    <w:rsid w:val="00126E54"/>
    <w:rsid w:val="00136320"/>
    <w:rsid w:val="001511B5"/>
    <w:rsid w:val="00153506"/>
    <w:rsid w:val="00167CEE"/>
    <w:rsid w:val="001931D7"/>
    <w:rsid w:val="00195D75"/>
    <w:rsid w:val="001A691A"/>
    <w:rsid w:val="001B18CA"/>
    <w:rsid w:val="001B2E70"/>
    <w:rsid w:val="001C5EE5"/>
    <w:rsid w:val="001D4001"/>
    <w:rsid w:val="00205163"/>
    <w:rsid w:val="002053C2"/>
    <w:rsid w:val="0020651E"/>
    <w:rsid w:val="00211A78"/>
    <w:rsid w:val="00217C08"/>
    <w:rsid w:val="00221C7B"/>
    <w:rsid w:val="0024422C"/>
    <w:rsid w:val="00254346"/>
    <w:rsid w:val="00254F98"/>
    <w:rsid w:val="00260D85"/>
    <w:rsid w:val="00275903"/>
    <w:rsid w:val="00276EBE"/>
    <w:rsid w:val="002A10F1"/>
    <w:rsid w:val="002A46E1"/>
    <w:rsid w:val="002A52F1"/>
    <w:rsid w:val="002B0DCF"/>
    <w:rsid w:val="002B498A"/>
    <w:rsid w:val="002D2AB0"/>
    <w:rsid w:val="002D5114"/>
    <w:rsid w:val="002D574C"/>
    <w:rsid w:val="002D6970"/>
    <w:rsid w:val="002E3C37"/>
    <w:rsid w:val="002F36DC"/>
    <w:rsid w:val="002F49F0"/>
    <w:rsid w:val="003070D3"/>
    <w:rsid w:val="00323BDC"/>
    <w:rsid w:val="00362CDE"/>
    <w:rsid w:val="00382242"/>
    <w:rsid w:val="0039120D"/>
    <w:rsid w:val="003B1BC9"/>
    <w:rsid w:val="003C1FB1"/>
    <w:rsid w:val="003C3786"/>
    <w:rsid w:val="004003E7"/>
    <w:rsid w:val="004142D6"/>
    <w:rsid w:val="004208E2"/>
    <w:rsid w:val="00446EDA"/>
    <w:rsid w:val="00480B24"/>
    <w:rsid w:val="0048473E"/>
    <w:rsid w:val="0049613D"/>
    <w:rsid w:val="004A3221"/>
    <w:rsid w:val="004B3C44"/>
    <w:rsid w:val="004C13D1"/>
    <w:rsid w:val="004D5A26"/>
    <w:rsid w:val="004F79E3"/>
    <w:rsid w:val="00507737"/>
    <w:rsid w:val="0051232B"/>
    <w:rsid w:val="00527AD6"/>
    <w:rsid w:val="00530A3A"/>
    <w:rsid w:val="0054167E"/>
    <w:rsid w:val="00580F32"/>
    <w:rsid w:val="005855FA"/>
    <w:rsid w:val="005969D8"/>
    <w:rsid w:val="00596B91"/>
    <w:rsid w:val="005A5A6B"/>
    <w:rsid w:val="005A76FC"/>
    <w:rsid w:val="005B01BA"/>
    <w:rsid w:val="005C55C4"/>
    <w:rsid w:val="005D11EB"/>
    <w:rsid w:val="0061111F"/>
    <w:rsid w:val="00612084"/>
    <w:rsid w:val="00624D64"/>
    <w:rsid w:val="00635A5E"/>
    <w:rsid w:val="00637E0B"/>
    <w:rsid w:val="0064638D"/>
    <w:rsid w:val="006644D1"/>
    <w:rsid w:val="006645E0"/>
    <w:rsid w:val="006A5965"/>
    <w:rsid w:val="006B4640"/>
    <w:rsid w:val="006B669E"/>
    <w:rsid w:val="006F7323"/>
    <w:rsid w:val="0072347C"/>
    <w:rsid w:val="00725F71"/>
    <w:rsid w:val="00740913"/>
    <w:rsid w:val="007734DF"/>
    <w:rsid w:val="007B5A9A"/>
    <w:rsid w:val="007C1560"/>
    <w:rsid w:val="007C300A"/>
    <w:rsid w:val="007D043D"/>
    <w:rsid w:val="007D36D9"/>
    <w:rsid w:val="007E7229"/>
    <w:rsid w:val="007F4BCE"/>
    <w:rsid w:val="007F6D9D"/>
    <w:rsid w:val="007F74CC"/>
    <w:rsid w:val="00820A1A"/>
    <w:rsid w:val="0084409F"/>
    <w:rsid w:val="008462D8"/>
    <w:rsid w:val="00867EAD"/>
    <w:rsid w:val="00885FD9"/>
    <w:rsid w:val="008A09C9"/>
    <w:rsid w:val="008A3719"/>
    <w:rsid w:val="008B747C"/>
    <w:rsid w:val="008D2E77"/>
    <w:rsid w:val="008D3A24"/>
    <w:rsid w:val="008F299A"/>
    <w:rsid w:val="00905E0B"/>
    <w:rsid w:val="00917320"/>
    <w:rsid w:val="009228CE"/>
    <w:rsid w:val="00936EAA"/>
    <w:rsid w:val="0094259C"/>
    <w:rsid w:val="0095582F"/>
    <w:rsid w:val="009635E8"/>
    <w:rsid w:val="0098286D"/>
    <w:rsid w:val="00986589"/>
    <w:rsid w:val="0099474F"/>
    <w:rsid w:val="0099742D"/>
    <w:rsid w:val="009A2414"/>
    <w:rsid w:val="009A6D43"/>
    <w:rsid w:val="009B047B"/>
    <w:rsid w:val="009B4DA5"/>
    <w:rsid w:val="009D1042"/>
    <w:rsid w:val="009D709D"/>
    <w:rsid w:val="009F5C47"/>
    <w:rsid w:val="009F6EBE"/>
    <w:rsid w:val="00A10E32"/>
    <w:rsid w:val="00A12535"/>
    <w:rsid w:val="00A12B38"/>
    <w:rsid w:val="00A359A0"/>
    <w:rsid w:val="00A41E8E"/>
    <w:rsid w:val="00A505C6"/>
    <w:rsid w:val="00A5097D"/>
    <w:rsid w:val="00A64FC8"/>
    <w:rsid w:val="00AC1E46"/>
    <w:rsid w:val="00AE4BF9"/>
    <w:rsid w:val="00AE63B5"/>
    <w:rsid w:val="00AE79A4"/>
    <w:rsid w:val="00AF7AF3"/>
    <w:rsid w:val="00AF7CD5"/>
    <w:rsid w:val="00B2135E"/>
    <w:rsid w:val="00B33E56"/>
    <w:rsid w:val="00B377A4"/>
    <w:rsid w:val="00B457D8"/>
    <w:rsid w:val="00B75389"/>
    <w:rsid w:val="00BB098D"/>
    <w:rsid w:val="00BB7908"/>
    <w:rsid w:val="00BF3C7F"/>
    <w:rsid w:val="00C22DB1"/>
    <w:rsid w:val="00C25084"/>
    <w:rsid w:val="00C514EB"/>
    <w:rsid w:val="00C81930"/>
    <w:rsid w:val="00C84886"/>
    <w:rsid w:val="00C97855"/>
    <w:rsid w:val="00CA1423"/>
    <w:rsid w:val="00CA4DDB"/>
    <w:rsid w:val="00CA562B"/>
    <w:rsid w:val="00CC3089"/>
    <w:rsid w:val="00CC4CD7"/>
    <w:rsid w:val="00CD02C4"/>
    <w:rsid w:val="00CD15E5"/>
    <w:rsid w:val="00CD4183"/>
    <w:rsid w:val="00CF3415"/>
    <w:rsid w:val="00D30A8C"/>
    <w:rsid w:val="00D64C56"/>
    <w:rsid w:val="00D70F94"/>
    <w:rsid w:val="00D82B29"/>
    <w:rsid w:val="00D84E71"/>
    <w:rsid w:val="00D86B84"/>
    <w:rsid w:val="00DA450E"/>
    <w:rsid w:val="00DA4D2D"/>
    <w:rsid w:val="00DB31A4"/>
    <w:rsid w:val="00DB3CED"/>
    <w:rsid w:val="00DC4370"/>
    <w:rsid w:val="00DD51E1"/>
    <w:rsid w:val="00DE3F6A"/>
    <w:rsid w:val="00DF2D82"/>
    <w:rsid w:val="00E0537C"/>
    <w:rsid w:val="00E40FA7"/>
    <w:rsid w:val="00E64316"/>
    <w:rsid w:val="00E756F0"/>
    <w:rsid w:val="00EA64F2"/>
    <w:rsid w:val="00ED3291"/>
    <w:rsid w:val="00F03D14"/>
    <w:rsid w:val="00F13526"/>
    <w:rsid w:val="00F66830"/>
    <w:rsid w:val="00F82FE4"/>
    <w:rsid w:val="00F91533"/>
    <w:rsid w:val="00F97F78"/>
    <w:rsid w:val="00FC2CEA"/>
    <w:rsid w:val="00FC60F6"/>
    <w:rsid w:val="00FE2CF3"/>
    <w:rsid w:val="00FE4BB5"/>
    <w:rsid w:val="00F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6255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36D9"/>
    <w:pPr>
      <w:spacing w:before="80"/>
    </w:pPr>
    <w:rPr>
      <w:rFonts w:ascii="Calibri" w:hAnsi="Calibri" w:cs="Calibri"/>
      <w:spacing w:val="10"/>
      <w:lang w:eastAsia="en-US"/>
    </w:rPr>
  </w:style>
  <w:style w:type="paragraph" w:styleId="Heading1">
    <w:name w:val="heading 1"/>
    <w:basedOn w:val="Normal"/>
    <w:next w:val="Normal"/>
    <w:qFormat/>
    <w:rsid w:val="002F49F0"/>
    <w:pPr>
      <w:framePr w:hSpace="180" w:wrap="around" w:vAnchor="text" w:hAnchor="text" w:y="1"/>
      <w:spacing w:after="240"/>
      <w:suppressOverlap/>
      <w:outlineLvl w:val="0"/>
    </w:pPr>
    <w:rPr>
      <w:rFonts w:ascii="Georgia" w:hAnsi="Georgia"/>
      <w:color w:val="007281"/>
      <w:sz w:val="44"/>
      <w:szCs w:val="44"/>
    </w:rPr>
  </w:style>
  <w:style w:type="paragraph" w:styleId="Heading2">
    <w:name w:val="heading 2"/>
    <w:basedOn w:val="Normal"/>
    <w:next w:val="Normal"/>
    <w:qFormat/>
    <w:rsid w:val="0072347C"/>
    <w:pPr>
      <w:spacing w:before="480"/>
      <w:outlineLvl w:val="1"/>
    </w:pPr>
    <w:rPr>
      <w:b/>
      <w:caps/>
      <w:color w:val="007281"/>
    </w:rPr>
  </w:style>
  <w:style w:type="paragraph" w:styleId="Heading3">
    <w:name w:val="heading 3"/>
    <w:basedOn w:val="Normal"/>
    <w:next w:val="Normal"/>
    <w:qFormat/>
    <w:pPr>
      <w:spacing w:before="40"/>
      <w:outlineLvl w:val="2"/>
    </w:pPr>
    <w:rPr>
      <w:rFonts w:cs="Times New Roman"/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rdtext">
    <w:name w:val="brödtext"/>
    <w:basedOn w:val="Normal"/>
    <w:rPr>
      <w:lang w:bidi="en-US"/>
    </w:rPr>
  </w:style>
  <w:style w:type="paragraph" w:customStyle="1" w:styleId="italic">
    <w:name w:val="italic"/>
    <w:basedOn w:val="Normal"/>
    <w:rPr>
      <w:i/>
      <w:lang w:bidi="en-US"/>
    </w:rPr>
  </w:style>
  <w:style w:type="table" w:customStyle="1" w:styleId="Normaltabell1">
    <w:name w:val="Normal tabell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FC2CEA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FC2CEA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styleId="SubtleEmphasis">
    <w:name w:val="Subtle Emphasis"/>
    <w:uiPriority w:val="19"/>
    <w:qFormat/>
    <w:rsid w:val="008F299A"/>
    <w:rPr>
      <w:rFonts w:ascii="Calibri" w:hAnsi="Calibri" w:cs="Calibri"/>
      <w:i/>
      <w:color w:val="7B7B7B"/>
      <w:lang w:val="sv-SE"/>
    </w:rPr>
  </w:style>
  <w:style w:type="character" w:styleId="Hyperlink">
    <w:name w:val="Hyperlink"/>
    <w:uiPriority w:val="99"/>
    <w:unhideWhenUsed/>
    <w:rsid w:val="008F299A"/>
    <w:rPr>
      <w:color w:val="008091"/>
      <w:u w:val="single"/>
    </w:rPr>
  </w:style>
  <w:style w:type="character" w:styleId="UnresolvedMention">
    <w:name w:val="Unresolved Mention"/>
    <w:uiPriority w:val="99"/>
    <w:semiHidden/>
    <w:unhideWhenUsed/>
    <w:rsid w:val="00867EA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DD51E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D51E1"/>
    <w:rPr>
      <w:rFonts w:ascii="Book Antiqua" w:hAnsi="Book Antiqua" w:cs="Book Antiqua"/>
      <w:sz w:val="18"/>
      <w:szCs w:val="18"/>
      <w:lang w:val="en-US" w:eastAsia="en-US"/>
    </w:rPr>
  </w:style>
  <w:style w:type="paragraph" w:styleId="Footer">
    <w:name w:val="footer"/>
    <w:basedOn w:val="Normal"/>
    <w:link w:val="FooterChar"/>
    <w:rsid w:val="00DD51E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DD51E1"/>
    <w:rPr>
      <w:rFonts w:ascii="Book Antiqua" w:hAnsi="Book Antiqua" w:cs="Book Antiqua"/>
      <w:sz w:val="18"/>
      <w:szCs w:val="1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02425B"/>
    <w:rPr>
      <w:color w:val="666666"/>
    </w:rPr>
  </w:style>
  <w:style w:type="character" w:styleId="IntenseEmphasis">
    <w:name w:val="Intense Emphasis"/>
    <w:basedOn w:val="DefaultParagraphFont"/>
    <w:uiPriority w:val="21"/>
    <w:qFormat/>
    <w:rsid w:val="008F299A"/>
    <w:rPr>
      <w:i/>
      <w:iCs/>
      <w:color w:val="156082" w:themeColor="accent1"/>
    </w:rPr>
  </w:style>
  <w:style w:type="paragraph" w:customStyle="1" w:styleId="H2Box">
    <w:name w:val="H2 Box"/>
    <w:basedOn w:val="Normal"/>
    <w:next w:val="Normal"/>
    <w:qFormat/>
    <w:rsid w:val="0072347C"/>
    <w:pPr>
      <w:spacing w:before="40"/>
    </w:pPr>
    <w:rPr>
      <w:b/>
      <w:caps/>
      <w:color w:val="007281"/>
    </w:rPr>
  </w:style>
  <w:style w:type="character" w:styleId="Emphasis">
    <w:name w:val="Emphasis"/>
    <w:basedOn w:val="SubtleEmphasis"/>
    <w:qFormat/>
    <w:rsid w:val="00C81930"/>
    <w:rPr>
      <w:rFonts w:ascii="Calibri" w:hAnsi="Calibri" w:cs="Calibri"/>
      <w:i/>
      <w:color w:val="767676"/>
      <w:sz w:val="20"/>
      <w:lang w:val="sv-SE"/>
    </w:rPr>
  </w:style>
  <w:style w:type="paragraph" w:customStyle="1" w:styleId="StyleH2BoxBorderSinglesolidlineCustomColorRGB0">
    <w:name w:val="Style H2 Box + Border: : (Single solid line Custom Color(RGB(0"/>
    <w:aliases w:val="128..."/>
    <w:basedOn w:val="H2Box"/>
    <w:rsid w:val="00D82B29"/>
    <w:pPr>
      <w:pBdr>
        <w:top w:val="single" w:sz="6" w:space="1" w:color="008091"/>
        <w:left w:val="single" w:sz="6" w:space="4" w:color="008091"/>
        <w:bottom w:val="single" w:sz="6" w:space="1" w:color="008091"/>
        <w:right w:val="single" w:sz="6" w:space="4" w:color="008091"/>
      </w:pBdr>
    </w:pPr>
    <w:rPr>
      <w:bCs/>
      <w:bdr w:val="single" w:sz="4" w:space="0" w:color="00809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co-s@uu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aco.fackorg.uu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co-s@uu.s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rshogl.000\AppData\Roaming\Microsoft\Templates\Formul&#228;r%20f&#246;r%20disciplin&#228;ra%20&#229;tg&#228;rder%20mot%20student-elev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A05A9-D7CB-4AB6-8086-A7FF62768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Formulär för disciplinära åtgärder mot student-elev.dot</Template>
  <TotalTime>0</TotalTime>
  <Pages>3</Pages>
  <Words>470</Words>
  <Characters>2529</Characters>
  <Application>Microsoft Office Word</Application>
  <DocSecurity>0</DocSecurity>
  <Lines>90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2951</CharactersWithSpaces>
  <SharedDoc>false</SharedDoc>
  <HLinks>
    <vt:vector size="18" baseType="variant">
      <vt:variant>
        <vt:i4>6946925</vt:i4>
      </vt:variant>
      <vt:variant>
        <vt:i4>6</vt:i4>
      </vt:variant>
      <vt:variant>
        <vt:i4>0</vt:i4>
      </vt:variant>
      <vt:variant>
        <vt:i4>5</vt:i4>
      </vt:variant>
      <vt:variant>
        <vt:lpwstr>http://www.saco.fackorg.uu.se/</vt:lpwstr>
      </vt:variant>
      <vt:variant>
        <vt:lpwstr/>
      </vt:variant>
      <vt:variant>
        <vt:i4>1638508</vt:i4>
      </vt:variant>
      <vt:variant>
        <vt:i4>3</vt:i4>
      </vt:variant>
      <vt:variant>
        <vt:i4>0</vt:i4>
      </vt:variant>
      <vt:variant>
        <vt:i4>5</vt:i4>
      </vt:variant>
      <vt:variant>
        <vt:lpwstr>mailto:saco-s@uu.se</vt:lpwstr>
      </vt:variant>
      <vt:variant>
        <vt:lpwstr/>
      </vt:variant>
      <vt:variant>
        <vt:i4>1638508</vt:i4>
      </vt:variant>
      <vt:variant>
        <vt:i4>0</vt:i4>
      </vt:variant>
      <vt:variant>
        <vt:i4>0</vt:i4>
      </vt:variant>
      <vt:variant>
        <vt:i4>5</vt:i4>
      </vt:variant>
      <vt:variant>
        <vt:lpwstr>mailto:saco-s@uu.se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Förhandlingsunderlag för undervisande och forskande personal till lönerevisionen</dc:title>
  <dc:subject/>
  <dc:creator/>
  <cp:keywords/>
  <cp:lastModifiedBy/>
  <cp:revision>1</cp:revision>
  <dcterms:created xsi:type="dcterms:W3CDTF">2026-08-21T12:17:00Z</dcterms:created>
  <dcterms:modified xsi:type="dcterms:W3CDTF">2026-08-21T12:17:00Z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TC010183901053</vt:lpwstr>
  </property>
</Properties>
</file>