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0080" w:type="dxa"/>
        <w:tblLook w:val="01E0" w:firstRow="1" w:lastRow="1" w:firstColumn="1" w:lastColumn="1" w:noHBand="0" w:noVBand="0"/>
      </w:tblPr>
      <w:tblGrid>
        <w:gridCol w:w="2010"/>
        <w:gridCol w:w="3337"/>
        <w:gridCol w:w="491"/>
        <w:gridCol w:w="1470"/>
        <w:gridCol w:w="2772"/>
      </w:tblGrid>
      <w:tr w:rsidR="000C68E4" w:rsidRPr="00DD51E1" w14:paraId="7D0B39F8" w14:textId="77777777" w:rsidTr="007C1560">
        <w:trPr>
          <w:trHeight w:val="432"/>
        </w:trPr>
        <w:tc>
          <w:tcPr>
            <w:tcW w:w="10080" w:type="dxa"/>
            <w:gridSpan w:val="5"/>
            <w:vAlign w:val="center"/>
          </w:tcPr>
          <w:p w14:paraId="491D1DC0" w14:textId="77777777" w:rsidR="000C68E4" w:rsidRPr="00DD51E1" w:rsidRDefault="00254346" w:rsidP="00205163">
            <w:r w:rsidRPr="00DD51E1">
              <w:t>Saco-S</w:t>
            </w:r>
            <w:r w:rsidR="00FC2CEA" w:rsidRPr="00DD51E1">
              <w:t xml:space="preserve"> vid Uppsala universitet</w:t>
            </w:r>
          </w:p>
        </w:tc>
      </w:tr>
      <w:tr w:rsidR="002A10F1" w:rsidRPr="00DD51E1" w14:paraId="6C07DD37" w14:textId="77777777" w:rsidTr="007C1560">
        <w:trPr>
          <w:trHeight w:val="720"/>
        </w:trPr>
        <w:tc>
          <w:tcPr>
            <w:tcW w:w="10080" w:type="dxa"/>
            <w:gridSpan w:val="5"/>
            <w:vAlign w:val="center"/>
          </w:tcPr>
          <w:p w14:paraId="32BBDC86" w14:textId="77777777" w:rsidR="000C68E4" w:rsidRPr="00A64FC8" w:rsidRDefault="007C300A" w:rsidP="002F49F0">
            <w:pPr>
              <w:pStyle w:val="Heading1"/>
              <w:framePr w:hSpace="0" w:wrap="auto" w:vAnchor="margin" w:yAlign="inline"/>
              <w:suppressOverlap w:val="0"/>
              <w:rPr>
                <w:rStyle w:val="TitleChar"/>
                <w:rFonts w:ascii="Georgia" w:hAnsi="Georgia"/>
                <w:color w:val="007281"/>
                <w:spacing w:val="10"/>
                <w:kern w:val="0"/>
                <w:sz w:val="44"/>
                <w:szCs w:val="44"/>
              </w:rPr>
            </w:pPr>
            <w:r w:rsidRPr="00A64FC8">
              <w:t>Förhandlingsunderlag</w:t>
            </w:r>
            <w:r w:rsidR="00ED3291" w:rsidRPr="00A64FC8">
              <w:t xml:space="preserve"> för </w:t>
            </w:r>
            <w:r w:rsidR="00FE4BB5" w:rsidRPr="00A64FC8">
              <w:t>undervisande</w:t>
            </w:r>
            <w:r w:rsidR="00867EAD" w:rsidRPr="00A64FC8">
              <w:t xml:space="preserve"> och </w:t>
            </w:r>
            <w:r w:rsidR="00153506" w:rsidRPr="00A64FC8">
              <w:t>forskande</w:t>
            </w:r>
            <w:r w:rsidR="00867EAD" w:rsidRPr="00A64FC8">
              <w:t xml:space="preserve"> </w:t>
            </w:r>
            <w:r w:rsidR="00527AD6" w:rsidRPr="00A64FC8">
              <w:t>personal</w:t>
            </w:r>
            <w:r w:rsidR="00867EAD" w:rsidRPr="00A64FC8">
              <w:t xml:space="preserve"> </w:t>
            </w:r>
            <w:r w:rsidRPr="00A64FC8">
              <w:t>till lönerevisionen</w:t>
            </w:r>
            <w:r w:rsidR="00FC2CEA" w:rsidRPr="00A64FC8">
              <w:t xml:space="preserve"> 20</w:t>
            </w:r>
            <w:r w:rsidR="005B01BA" w:rsidRPr="00A64FC8">
              <w:t>2</w:t>
            </w:r>
            <w:r w:rsidR="007F74CC" w:rsidRPr="00A64FC8">
              <w:t>6</w:t>
            </w:r>
          </w:p>
        </w:tc>
      </w:tr>
      <w:tr w:rsidR="005A5A6B" w:rsidRPr="00DD51E1" w14:paraId="79692387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18753484" w14:textId="77777777" w:rsidR="000C68E4" w:rsidRPr="002D2AB0" w:rsidRDefault="00FC2CEA" w:rsidP="002D2AB0">
            <w:r w:rsidRPr="002D2AB0">
              <w:t>N</w:t>
            </w:r>
            <w:r w:rsidR="000C68E4" w:rsidRPr="002D2AB0">
              <w:t>amn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636C6F3D" w14:textId="77777777" w:rsidR="000C68E4" w:rsidRPr="002A46E1" w:rsidRDefault="000C68E4" w:rsidP="002D2AB0">
            <w:pPr>
              <w:rPr>
                <w:rStyle w:val="Emphasis"/>
              </w:rPr>
            </w:pPr>
          </w:p>
        </w:tc>
        <w:tc>
          <w:tcPr>
            <w:tcW w:w="1470" w:type="dxa"/>
            <w:vAlign w:val="bottom"/>
          </w:tcPr>
          <w:p w14:paraId="51F45558" w14:textId="77777777" w:rsidR="000C68E4" w:rsidRPr="002D2AB0" w:rsidRDefault="00FC2CEA" w:rsidP="002D2AB0">
            <w:r w:rsidRPr="002D2AB0">
              <w:t>Personnr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57AF72C" w14:textId="77777777" w:rsidR="000C68E4" w:rsidRPr="002A46E1" w:rsidRDefault="000C68E4" w:rsidP="002D2AB0">
            <w:pPr>
              <w:rPr>
                <w:rStyle w:val="Emphasis"/>
              </w:rPr>
            </w:pPr>
          </w:p>
        </w:tc>
      </w:tr>
      <w:tr w:rsidR="00C97855" w:rsidRPr="00DD51E1" w14:paraId="00256019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5184FC5C" w14:textId="77777777" w:rsidR="00FC2CEA" w:rsidRPr="002D2AB0" w:rsidRDefault="00FC2CEA" w:rsidP="002D2AB0">
            <w:r w:rsidRPr="002D2AB0">
              <w:t>Institution/enhet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75D23B3F" w14:textId="77777777" w:rsidR="00FC2CEA" w:rsidRPr="002A46E1" w:rsidRDefault="00FC2CEA" w:rsidP="002D2AB0">
            <w:pPr>
              <w:rPr>
                <w:rStyle w:val="Emphasis"/>
              </w:rPr>
            </w:pPr>
          </w:p>
        </w:tc>
        <w:tc>
          <w:tcPr>
            <w:tcW w:w="1470" w:type="dxa"/>
            <w:vAlign w:val="bottom"/>
          </w:tcPr>
          <w:p w14:paraId="1D37DA52" w14:textId="77777777" w:rsidR="00FC2CEA" w:rsidRPr="002D2AB0" w:rsidRDefault="00B75389" w:rsidP="002D2AB0">
            <w:r w:rsidRPr="002D2AB0">
              <w:t>Namn på prefekt/chef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2BF4E24" w14:textId="77777777" w:rsidR="00FC2CEA" w:rsidRPr="002A46E1" w:rsidRDefault="00FC2CEA" w:rsidP="002D2AB0">
            <w:pPr>
              <w:rPr>
                <w:rStyle w:val="Emphasis"/>
              </w:rPr>
            </w:pPr>
          </w:p>
        </w:tc>
      </w:tr>
      <w:tr w:rsidR="007734DF" w:rsidRPr="00DD51E1" w14:paraId="089FC97B" w14:textId="77777777" w:rsidTr="00B75389">
        <w:trPr>
          <w:trHeight w:val="432"/>
        </w:trPr>
        <w:tc>
          <w:tcPr>
            <w:tcW w:w="5347" w:type="dxa"/>
            <w:gridSpan w:val="2"/>
            <w:vAlign w:val="bottom"/>
          </w:tcPr>
          <w:p w14:paraId="34B37277" w14:textId="77777777" w:rsidR="007734DF" w:rsidRPr="00016D2F" w:rsidRDefault="007734DF" w:rsidP="004B3C44">
            <w:pPr>
              <w:pStyle w:val="Heading2"/>
            </w:pPr>
            <w:r w:rsidRPr="00016D2F">
              <w:t>Nuvarande anställning</w:t>
            </w:r>
          </w:p>
        </w:tc>
        <w:tc>
          <w:tcPr>
            <w:tcW w:w="1961" w:type="dxa"/>
            <w:gridSpan w:val="2"/>
            <w:vAlign w:val="bottom"/>
          </w:tcPr>
          <w:p w14:paraId="633B1EE9" w14:textId="77777777" w:rsidR="007734DF" w:rsidRPr="00DD51E1" w:rsidRDefault="007734DF" w:rsidP="00323BDC">
            <w:pPr>
              <w:pStyle w:val="brdtext"/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vAlign w:val="bottom"/>
          </w:tcPr>
          <w:p w14:paraId="6E1DCF1F" w14:textId="77777777" w:rsidR="007734DF" w:rsidRPr="00DD51E1" w:rsidRDefault="007734DF" w:rsidP="00323BDC">
            <w:pPr>
              <w:pStyle w:val="brdtext"/>
            </w:pPr>
          </w:p>
        </w:tc>
      </w:tr>
      <w:tr w:rsidR="00867EAD" w:rsidRPr="002D2AB0" w14:paraId="677A2508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750138D7" w14:textId="77777777" w:rsidR="00867EAD" w:rsidRPr="002D2AB0" w:rsidRDefault="00867EAD" w:rsidP="002D2AB0">
            <w:r w:rsidRPr="002D2AB0">
              <w:t>Befattning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AEE830C" w14:textId="59053439" w:rsidR="00867EAD" w:rsidRPr="002A46E1" w:rsidRDefault="00867EAD" w:rsidP="002D2AB0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3B262F6A" w14:textId="77777777" w:rsidR="00867EAD" w:rsidRPr="002D2AB0" w:rsidRDefault="00867EAD" w:rsidP="002D2AB0">
            <w:r w:rsidRPr="002D2AB0">
              <w:t>Anställd sedan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2F5B6FF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</w:tr>
      <w:tr w:rsidR="00867EAD" w:rsidRPr="002A46E1" w14:paraId="36DDFA6F" w14:textId="77777777" w:rsidTr="00B75389">
        <w:trPr>
          <w:gridAfter w:val="3"/>
          <w:wAfter w:w="4733" w:type="dxa"/>
          <w:trHeight w:val="432"/>
        </w:trPr>
        <w:tc>
          <w:tcPr>
            <w:tcW w:w="2010" w:type="dxa"/>
            <w:vAlign w:val="bottom"/>
          </w:tcPr>
          <w:p w14:paraId="53EBA049" w14:textId="77777777" w:rsidR="00867EAD" w:rsidRPr="002D2AB0" w:rsidRDefault="00867EAD" w:rsidP="002D2AB0">
            <w:r w:rsidRPr="002D2AB0">
              <w:t>Omfattning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170FE71" w14:textId="7EEE608A" w:rsidR="00867EAD" w:rsidRPr="002A46E1" w:rsidRDefault="004A3221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%</w:t>
            </w:r>
          </w:p>
        </w:tc>
      </w:tr>
      <w:tr w:rsidR="00867EAD" w:rsidRPr="002D2AB0" w14:paraId="09C9D4A1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7CDD55CD" w14:textId="77777777" w:rsidR="00867EAD" w:rsidRPr="002D2AB0" w:rsidRDefault="00867EAD" w:rsidP="002D2AB0">
            <w:r w:rsidRPr="002D2AB0">
              <w:t>Nuvarande lön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231A5BD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kr</w:t>
            </w:r>
          </w:p>
        </w:tc>
        <w:tc>
          <w:tcPr>
            <w:tcW w:w="1961" w:type="dxa"/>
            <w:gridSpan w:val="2"/>
            <w:vAlign w:val="bottom"/>
          </w:tcPr>
          <w:p w14:paraId="55B01EB2" w14:textId="77777777" w:rsidR="00867EAD" w:rsidRPr="002D2AB0" w:rsidRDefault="00867EAD" w:rsidP="002D2AB0">
            <w:r w:rsidRPr="002D2AB0">
              <w:t>Löneanspråk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6096871A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kr</w:t>
            </w:r>
          </w:p>
        </w:tc>
      </w:tr>
      <w:tr w:rsidR="00867EAD" w:rsidRPr="002D2AB0" w14:paraId="2B77E7AD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1EEED259" w14:textId="77777777" w:rsidR="00867EAD" w:rsidRPr="002D2AB0" w:rsidRDefault="00867EAD" w:rsidP="002D2AB0">
            <w:r w:rsidRPr="002D2AB0">
              <w:t>Relevant examen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B085A1A" w14:textId="77777777" w:rsidR="00867EAD" w:rsidRPr="002A46E1" w:rsidRDefault="00867EAD" w:rsidP="002D2AB0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1A757303" w14:textId="77777777" w:rsidR="00867EAD" w:rsidRPr="002D2AB0" w:rsidRDefault="00867EAD" w:rsidP="002D2AB0">
            <w:r w:rsidRPr="002D2AB0">
              <w:t>Examensår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6C9EC38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</w:tr>
      <w:tr w:rsidR="00867EAD" w:rsidRPr="002D2AB0" w14:paraId="577088A0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31FFAEB1" w14:textId="2AF3A4A5" w:rsidR="00867EAD" w:rsidRPr="002D2AB0" w:rsidRDefault="00867EAD" w:rsidP="002D2AB0">
            <w:r w:rsidRPr="002D2AB0">
              <w:t xml:space="preserve">Docentkompetens* 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8DD83C8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  <w:tc>
          <w:tcPr>
            <w:tcW w:w="1961" w:type="dxa"/>
            <w:gridSpan w:val="2"/>
            <w:vAlign w:val="bottom"/>
          </w:tcPr>
          <w:p w14:paraId="25157470" w14:textId="77777777" w:rsidR="00867EAD" w:rsidRPr="002D2AB0" w:rsidRDefault="00867EAD" w:rsidP="002D2AB0">
            <w:r w:rsidRPr="002D2AB0">
              <w:t>Excellent lärare*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320ABED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</w:tr>
      <w:tr w:rsidR="00867EAD" w:rsidRPr="002D2AB0" w14:paraId="294C0BEC" w14:textId="77777777" w:rsidTr="00B75389">
        <w:trPr>
          <w:gridAfter w:val="3"/>
          <w:wAfter w:w="4733" w:type="dxa"/>
          <w:trHeight w:val="432"/>
        </w:trPr>
        <w:tc>
          <w:tcPr>
            <w:tcW w:w="2010" w:type="dxa"/>
            <w:vAlign w:val="bottom"/>
          </w:tcPr>
          <w:p w14:paraId="133640B0" w14:textId="38F2CCCD" w:rsidR="00867EAD" w:rsidRPr="002D2AB0" w:rsidRDefault="00F22970" w:rsidP="002D2AB0">
            <w:sdt>
              <w:sdtPr>
                <w:id w:val="73968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1D7" w:rsidRPr="002D2AB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F7CD5">
              <w:t xml:space="preserve"> </w:t>
            </w:r>
            <w:r w:rsidR="00867EAD" w:rsidRPr="002D2AB0">
              <w:t>Skyddsombud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35C5C42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</w:tr>
      <w:tr w:rsidR="0064638D" w:rsidRPr="00DD51E1" w14:paraId="067A7008" w14:textId="77777777" w:rsidTr="00B75389">
        <w:trPr>
          <w:trHeight w:val="432"/>
        </w:trPr>
        <w:tc>
          <w:tcPr>
            <w:tcW w:w="5347" w:type="dxa"/>
            <w:gridSpan w:val="2"/>
            <w:vAlign w:val="bottom"/>
          </w:tcPr>
          <w:p w14:paraId="44A753C7" w14:textId="77777777" w:rsidR="00016D2F" w:rsidRPr="00016D2F" w:rsidRDefault="0064638D" w:rsidP="004B3C44">
            <w:pPr>
              <w:pStyle w:val="Heading2"/>
            </w:pPr>
            <w:r w:rsidRPr="0061111F">
              <w:t>T</w:t>
            </w:r>
            <w:r>
              <w:t>IDIGARE ANSTÄLLNINGAR</w:t>
            </w:r>
          </w:p>
        </w:tc>
        <w:tc>
          <w:tcPr>
            <w:tcW w:w="1961" w:type="dxa"/>
            <w:gridSpan w:val="2"/>
            <w:vAlign w:val="bottom"/>
          </w:tcPr>
          <w:p w14:paraId="6245DD18" w14:textId="77777777" w:rsidR="0064638D" w:rsidRPr="00DD51E1" w:rsidRDefault="0064638D" w:rsidP="00323BDC">
            <w:pPr>
              <w:pStyle w:val="brdtext"/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vAlign w:val="bottom"/>
          </w:tcPr>
          <w:p w14:paraId="2D3FDFD3" w14:textId="77777777" w:rsidR="0064638D" w:rsidRPr="00DD51E1" w:rsidRDefault="0064638D" w:rsidP="00323BDC">
            <w:pPr>
              <w:pStyle w:val="brdtext"/>
            </w:pPr>
          </w:p>
        </w:tc>
      </w:tr>
      <w:tr w:rsidR="007C1560" w:rsidRPr="00DD51E1" w14:paraId="77F6D3F7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2228963C" w14:textId="77777777" w:rsidR="007C1560" w:rsidRPr="000D2FD6" w:rsidRDefault="00867EAD" w:rsidP="000D2FD6">
            <w:r w:rsidRPr="000D2FD6">
              <w:t>Befattning</w:t>
            </w:r>
            <w:r w:rsidR="007C1560" w:rsidRPr="000D2FD6">
              <w:t>/ omfattning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A183F89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5F4A2609" w14:textId="77777777" w:rsidR="007C1560" w:rsidRPr="000D2FD6" w:rsidRDefault="007C1560" w:rsidP="000D2FD6">
            <w:r w:rsidRPr="000D2FD6">
              <w:t>Anställningens tidsperiod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AA21B1C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  <w:tr w:rsidR="007C1560" w:rsidRPr="00DD51E1" w14:paraId="3F3859A7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532E9FEB" w14:textId="77777777" w:rsidR="007C1560" w:rsidRPr="000D2FD6" w:rsidRDefault="007C1560" w:rsidP="000D2FD6"/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EB9D782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7A8D6798" w14:textId="77777777" w:rsidR="007C1560" w:rsidRPr="000D2FD6" w:rsidRDefault="007C1560" w:rsidP="000D2FD6"/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DCC3C77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  <w:tr w:rsidR="007C1560" w:rsidRPr="00DD51E1" w14:paraId="6360F649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6FD42CE3" w14:textId="77777777" w:rsidR="007C1560" w:rsidRPr="000D2FD6" w:rsidRDefault="007C1560" w:rsidP="000D2FD6"/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9CAFCC6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3B4FF898" w14:textId="77777777" w:rsidR="007C1560" w:rsidRPr="000D2FD6" w:rsidRDefault="007C1560" w:rsidP="000D2FD6"/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600AFB2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  <w:tr w:rsidR="007C1560" w:rsidRPr="00DD51E1" w14:paraId="57EA7767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19D53852" w14:textId="77777777" w:rsidR="007C1560" w:rsidRPr="000D2FD6" w:rsidRDefault="007C1560" w:rsidP="000D2FD6"/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3DE678D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263743D2" w14:textId="77777777" w:rsidR="007C1560" w:rsidRPr="000D2FD6" w:rsidRDefault="007C1560" w:rsidP="000D2FD6"/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131A096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  <w:tr w:rsidR="007C1560" w:rsidRPr="00DD51E1" w14:paraId="2DFECADD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58F38D3F" w14:textId="77777777" w:rsidR="007C1560" w:rsidRPr="000D2FD6" w:rsidRDefault="007C1560" w:rsidP="000D2FD6"/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27E9A22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1DEBC193" w14:textId="77777777" w:rsidR="007C1560" w:rsidRPr="000D2FD6" w:rsidRDefault="007C1560" w:rsidP="000D2FD6"/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786DF938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</w:tbl>
    <w:p w14:paraId="6F1778E3" w14:textId="77777777" w:rsidR="00DB3CED" w:rsidRDefault="00DB3CED" w:rsidP="00917320">
      <w:pPr>
        <w:rPr>
          <w:i/>
          <w:iCs/>
        </w:rPr>
      </w:pPr>
    </w:p>
    <w:tbl>
      <w:tblPr>
        <w:tblpPr w:leftFromText="180" w:rightFromText="180" w:vertAnchor="text" w:tblpY="1"/>
        <w:tblOverlap w:val="never"/>
        <w:tblW w:w="10080" w:type="dxa"/>
        <w:tblLook w:val="01E0" w:firstRow="1" w:lastRow="1" w:firstColumn="1" w:lastColumn="1" w:noHBand="0" w:noVBand="0"/>
      </w:tblPr>
      <w:tblGrid>
        <w:gridCol w:w="10080"/>
      </w:tblGrid>
      <w:tr w:rsidR="00DB3CED" w:rsidRPr="008F299A" w14:paraId="6CC19956" w14:textId="77777777" w:rsidTr="00442902">
        <w:trPr>
          <w:trHeight w:val="288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58165B83" w14:textId="77777777" w:rsidR="00DB3CED" w:rsidRPr="008F299A" w:rsidRDefault="00DB3CED" w:rsidP="00442902">
            <w:pPr>
              <w:pStyle w:val="H2Box"/>
            </w:pPr>
            <w:r w:rsidRPr="008F299A">
              <w:t xml:space="preserve">Jag har haft/ska ha LÖNESAMTAL </w:t>
            </w:r>
            <w:sdt>
              <w:sdtPr>
                <w:id w:val="-183235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F299A">
              <w:t xml:space="preserve"> JA </w:t>
            </w:r>
            <w:sdt>
              <w:sdtPr>
                <w:id w:val="130235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2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F299A">
              <w:t xml:space="preserve"> NEJ</w:t>
            </w:r>
          </w:p>
        </w:tc>
      </w:tr>
      <w:tr w:rsidR="00DB3CED" w:rsidRPr="000A6D4B" w14:paraId="43CBC38F" w14:textId="77777777" w:rsidTr="00442902">
        <w:trPr>
          <w:trHeight w:val="1807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A2475E5" w14:textId="77777777" w:rsidR="00DB3CED" w:rsidRPr="000A6D4B" w:rsidRDefault="00DB3CED" w:rsidP="00442902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>Kommentar om lönesamtalet alternativt varför du inte har haft något lönesamtal</w:t>
            </w:r>
          </w:p>
        </w:tc>
      </w:tr>
      <w:tr w:rsidR="00DB3CED" w:rsidRPr="008F299A" w14:paraId="331668D3" w14:textId="77777777" w:rsidTr="00442902">
        <w:trPr>
          <w:trHeight w:val="288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B1A17F7" w14:textId="77777777" w:rsidR="00DB3CED" w:rsidRPr="008F299A" w:rsidRDefault="00DB3CED" w:rsidP="00442902">
            <w:pPr>
              <w:pStyle w:val="H2Box"/>
            </w:pPr>
            <w:r w:rsidRPr="008F299A">
              <w:t>Övriga upplysningar</w:t>
            </w:r>
          </w:p>
        </w:tc>
      </w:tr>
      <w:tr w:rsidR="00DB3CED" w:rsidRPr="00AE4BF9" w14:paraId="521E02F7" w14:textId="77777777" w:rsidTr="00442902">
        <w:trPr>
          <w:trHeight w:val="1794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DC0377F" w14:textId="77777777" w:rsidR="00DB3CED" w:rsidRPr="00AE4BF9" w:rsidRDefault="00DB3CED" w:rsidP="00442902">
            <w:pPr>
              <w:pStyle w:val="brdtext"/>
              <w:rPr>
                <w:rStyle w:val="Emphasis"/>
                <w:color w:val="595959" w:themeColor="text1" w:themeTint="A6"/>
              </w:rPr>
            </w:pPr>
            <w:r w:rsidRPr="00AE4BF9">
              <w:rPr>
                <w:rStyle w:val="Emphasis"/>
                <w:color w:val="595959" w:themeColor="text1" w:themeTint="A6"/>
              </w:rPr>
              <w:t>Till exempel föräldraledighet, tjänstledigheter eller längre sjukledigheter under revisionsperioden</w:t>
            </w:r>
          </w:p>
        </w:tc>
      </w:tr>
    </w:tbl>
    <w:p w14:paraId="328715FF" w14:textId="72859ADE" w:rsidR="00DA4D2D" w:rsidRPr="00917320" w:rsidRDefault="00C97855" w:rsidP="00917320">
      <w:pPr>
        <w:rPr>
          <w:i/>
          <w:iCs/>
        </w:rPr>
      </w:pPr>
      <w:r w:rsidRPr="00917320">
        <w:rPr>
          <w:i/>
          <w:iCs/>
        </w:rPr>
        <w:t xml:space="preserve">*Notera att </w:t>
      </w:r>
      <w:r w:rsidR="000B4FA2" w:rsidRPr="00917320">
        <w:rPr>
          <w:i/>
          <w:iCs/>
        </w:rPr>
        <w:t>inte alla fält</w:t>
      </w:r>
      <w:r w:rsidRPr="00917320">
        <w:rPr>
          <w:i/>
          <w:iCs/>
        </w:rPr>
        <w:t xml:space="preserve"> är lika relevanta för alla. </w:t>
      </w:r>
    </w:p>
    <w:p w14:paraId="00ABA36E" w14:textId="77777777" w:rsidR="00DA4D2D" w:rsidRDefault="00DA4D2D">
      <w:pPr>
        <w:rPr>
          <w:rStyle w:val="SubtleEmphasis"/>
        </w:rPr>
      </w:pPr>
      <w:r>
        <w:rPr>
          <w:rStyle w:val="SubtleEmphasis"/>
        </w:rPr>
        <w:br w:type="page"/>
      </w:r>
    </w:p>
    <w:tbl>
      <w:tblPr>
        <w:tblW w:w="10080" w:type="dxa"/>
        <w:jc w:val="center"/>
        <w:tblLook w:val="01E0" w:firstRow="1" w:lastRow="1" w:firstColumn="1" w:lastColumn="1" w:noHBand="0" w:noVBand="0"/>
      </w:tblPr>
      <w:tblGrid>
        <w:gridCol w:w="1851"/>
        <w:gridCol w:w="4094"/>
        <w:gridCol w:w="1523"/>
        <w:gridCol w:w="2612"/>
      </w:tblGrid>
      <w:tr w:rsidR="00F66830" w:rsidRPr="008F299A" w14:paraId="7944E643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2015A418" w14:textId="77777777" w:rsidR="00F66830" w:rsidRPr="008F299A" w:rsidRDefault="00F66830" w:rsidP="00E0537C">
            <w:pPr>
              <w:pStyle w:val="H2Box"/>
            </w:pPr>
            <w:r w:rsidRPr="008F299A">
              <w:lastRenderedPageBreak/>
              <w:t>Prestationer SOM HAR BIDRAGIT TILL UNIVERSITETETS VERKSAMHET  1 OKT 202</w:t>
            </w:r>
            <w:r w:rsidR="007F74CC" w:rsidRPr="008F299A">
              <w:t>5</w:t>
            </w:r>
            <w:r w:rsidRPr="008F299A">
              <w:t xml:space="preserve"> - 30 sept 202</w:t>
            </w:r>
            <w:r w:rsidR="007F74CC" w:rsidRPr="008F299A">
              <w:t>6</w:t>
            </w:r>
          </w:p>
        </w:tc>
      </w:tr>
      <w:tr w:rsidR="001B2E70" w:rsidRPr="00DD51E1" w14:paraId="0A02FF5B" w14:textId="77777777" w:rsidTr="0002425B">
        <w:trPr>
          <w:trHeight w:val="3373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342855C" w14:textId="77777777" w:rsidR="001B2E70" w:rsidRPr="000A6D4B" w:rsidRDefault="00F66830" w:rsidP="00323BDC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>Utgå gärna från lönekriterierna om ni har sådana på arbetsplatsen – vad du har gjort och hur väl du har utför det. Exempel på lönekriterier: bidragit till utveckling av arbetsformer</w:t>
            </w:r>
            <w:r w:rsidR="009D709D" w:rsidRPr="000A6D4B">
              <w:rPr>
                <w:rStyle w:val="Emphasis"/>
              </w:rPr>
              <w:t>;</w:t>
            </w:r>
            <w:r w:rsidRPr="000A6D4B">
              <w:rPr>
                <w:rStyle w:val="Emphasis"/>
              </w:rPr>
              <w:t xml:space="preserve"> deltagit i gränsöverskridande samarbeten</w:t>
            </w:r>
            <w:r w:rsidR="009D709D" w:rsidRPr="000A6D4B">
              <w:rPr>
                <w:rStyle w:val="Emphasis"/>
              </w:rPr>
              <w:t>;</w:t>
            </w:r>
            <w:r w:rsidRPr="000A6D4B">
              <w:rPr>
                <w:rStyle w:val="Emphasis"/>
              </w:rPr>
              <w:t xml:space="preserve"> deltagit i styrelser, nämnder, arbetsgrupper eller universitetsgemensamma nätverk</w:t>
            </w:r>
            <w:r w:rsidR="009D709D" w:rsidRPr="000A6D4B">
              <w:rPr>
                <w:rStyle w:val="Emphasis"/>
              </w:rPr>
              <w:t xml:space="preserve"> </w:t>
            </w:r>
            <w:proofErr w:type="gramStart"/>
            <w:r w:rsidR="009D709D" w:rsidRPr="000A6D4B">
              <w:rPr>
                <w:rStyle w:val="Emphasis"/>
              </w:rPr>
              <w:t>m.m.</w:t>
            </w:r>
            <w:proofErr w:type="gramEnd"/>
          </w:p>
        </w:tc>
      </w:tr>
      <w:tr w:rsidR="00F66830" w:rsidRPr="008F299A" w14:paraId="2E2E044D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300AECDF" w14:textId="77777777" w:rsidR="00F66830" w:rsidRPr="008F299A" w:rsidRDefault="00F66830" w:rsidP="00E0537C">
            <w:pPr>
              <w:pStyle w:val="H2Box"/>
            </w:pPr>
            <w:r w:rsidRPr="008F299A">
              <w:t>Prestationer SOM HAR BIDRAGIT TILL EN GOD ARBETS- OCH STUDIEMILJÖ 1 OKT 202</w:t>
            </w:r>
            <w:r w:rsidR="007F74CC" w:rsidRPr="008F299A">
              <w:t>5</w:t>
            </w:r>
            <w:r w:rsidRPr="008F299A">
              <w:t xml:space="preserve"> - 30 sept 202</w:t>
            </w:r>
            <w:r w:rsidR="007F74CC" w:rsidRPr="008F299A">
              <w:t>6</w:t>
            </w:r>
          </w:p>
        </w:tc>
      </w:tr>
      <w:tr w:rsidR="000165F2" w:rsidRPr="00DD51E1" w14:paraId="43E13102" w14:textId="77777777" w:rsidTr="0002425B">
        <w:trPr>
          <w:trHeight w:val="3255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667B6EB" w14:textId="77777777" w:rsidR="000165F2" w:rsidRPr="000A6D4B" w:rsidRDefault="00F66830" w:rsidP="00323BDC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>Utgå gärna från lönekriterierna om ni har sådana på arbetsplatsen – vad du har gjort och hur väl du har utför det. Exempel på lönekriterier: haft ett stödjande och respektfullt bemötande av kollegor och chefer</w:t>
            </w:r>
            <w:r w:rsidR="009D709D" w:rsidRPr="000A6D4B">
              <w:rPr>
                <w:rStyle w:val="Emphasis"/>
              </w:rPr>
              <w:t>;</w:t>
            </w:r>
            <w:r w:rsidRPr="000A6D4B">
              <w:rPr>
                <w:rStyle w:val="Emphasis"/>
              </w:rPr>
              <w:t xml:space="preserve"> närvaro och tillgänglighet</w:t>
            </w:r>
            <w:r w:rsidR="009D709D" w:rsidRPr="000A6D4B">
              <w:rPr>
                <w:rStyle w:val="Emphasis"/>
              </w:rPr>
              <w:t>;</w:t>
            </w:r>
            <w:r w:rsidRPr="000A6D4B">
              <w:rPr>
                <w:rStyle w:val="Emphasis"/>
              </w:rPr>
              <w:t xml:space="preserve"> samarbetat</w:t>
            </w:r>
            <w:r w:rsidR="009D709D" w:rsidRPr="000A6D4B">
              <w:rPr>
                <w:rStyle w:val="Emphasis"/>
              </w:rPr>
              <w:t xml:space="preserve">; </w:t>
            </w:r>
            <w:r w:rsidRPr="000A6D4B">
              <w:rPr>
                <w:rStyle w:val="Emphasis"/>
              </w:rPr>
              <w:t>tagit initiativ och ansvar</w:t>
            </w:r>
            <w:r w:rsidR="009D709D" w:rsidRPr="000A6D4B">
              <w:rPr>
                <w:rStyle w:val="Emphasis"/>
              </w:rPr>
              <w:t>;</w:t>
            </w:r>
            <w:r w:rsidRPr="000A6D4B">
              <w:rPr>
                <w:rStyle w:val="Emphasis"/>
              </w:rPr>
              <w:t xml:space="preserve"> bidragit till en öppen och god stämning på arbetsplatsen</w:t>
            </w:r>
            <w:r w:rsidR="009D709D" w:rsidRPr="000A6D4B">
              <w:rPr>
                <w:rStyle w:val="Emphasis"/>
              </w:rPr>
              <w:t xml:space="preserve"> </w:t>
            </w:r>
            <w:proofErr w:type="gramStart"/>
            <w:r w:rsidR="009D709D" w:rsidRPr="000A6D4B">
              <w:rPr>
                <w:rStyle w:val="Emphasis"/>
              </w:rPr>
              <w:t>m.m.</w:t>
            </w:r>
            <w:proofErr w:type="gramEnd"/>
          </w:p>
        </w:tc>
      </w:tr>
      <w:tr w:rsidR="00FE2CF3" w:rsidRPr="008F299A" w14:paraId="7F6169A5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3121F930" w14:textId="7EDF6A70" w:rsidR="00FE2CF3" w:rsidRPr="008F299A" w:rsidRDefault="00FE2CF3" w:rsidP="00E0537C">
            <w:pPr>
              <w:pStyle w:val="H2Box"/>
            </w:pPr>
            <w:r w:rsidRPr="008F299A">
              <w:t>Andel forskning enligt din tjänstgöringsplan:</w:t>
            </w:r>
            <w:r w:rsidR="00F82FE4" w:rsidRPr="008F299A">
              <w:t xml:space="preserve"> </w:t>
            </w:r>
            <w:r w:rsidR="00F82FE4" w:rsidRPr="003B1BC9">
              <w:rPr>
                <w:bdr w:val="single" w:sz="6" w:space="0" w:color="008091"/>
                <w:shd w:val="clear" w:color="auto" w:fill="FFFFFF" w:themeFill="background1"/>
              </w:rPr>
              <w:t xml:space="preserve">              %</w:t>
            </w:r>
            <w:r w:rsidR="00F82FE4" w:rsidRPr="008F299A">
              <w:t>.</w:t>
            </w:r>
          </w:p>
        </w:tc>
      </w:tr>
      <w:tr w:rsidR="000C68E4" w:rsidRPr="008F299A" w14:paraId="55FEC4A3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571EDC85" w14:textId="77777777" w:rsidR="000C68E4" w:rsidRPr="008F299A" w:rsidRDefault="00D64C56" w:rsidP="00E0537C">
            <w:pPr>
              <w:pStyle w:val="H2Box"/>
            </w:pPr>
            <w:r w:rsidRPr="008F299A">
              <w:t>Prestatione</w:t>
            </w:r>
            <w:r w:rsidR="00F66830" w:rsidRPr="008F299A">
              <w:t>R INOM FORSKNING</w:t>
            </w:r>
            <w:r w:rsidRPr="008F299A">
              <w:t xml:space="preserve"> 1 OKT 202</w:t>
            </w:r>
            <w:r w:rsidR="007F74CC" w:rsidRPr="008F299A">
              <w:t>5</w:t>
            </w:r>
            <w:r w:rsidRPr="008F299A">
              <w:t xml:space="preserve"> - 30 sept 202</w:t>
            </w:r>
            <w:r w:rsidR="007F74CC" w:rsidRPr="008F299A">
              <w:t>6</w:t>
            </w:r>
          </w:p>
        </w:tc>
      </w:tr>
      <w:tr w:rsidR="007F6D9D" w:rsidRPr="00DD51E1" w14:paraId="5C2C8839" w14:textId="77777777" w:rsidTr="0002425B">
        <w:trPr>
          <w:trHeight w:val="2969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9CA97C1" w14:textId="49A09B53" w:rsidR="007F6D9D" w:rsidRPr="000A6D4B" w:rsidRDefault="007F6D9D" w:rsidP="00323BDC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 xml:space="preserve">Utgå gärna från lönekriterierna om ni har sådana på arbetsplatsen – vad du har gjort och hur väl du har utför det. Exempel på lönekriterier: ledning och administration av forskning; artiklar, böcker och bokkapitel; medverkat i kvalificerade forskningsansökningar; sakkunnig eller opponent; konferensbidrag och </w:t>
            </w:r>
            <w:proofErr w:type="spellStart"/>
            <w:r w:rsidRPr="000A6D4B">
              <w:rPr>
                <w:rStyle w:val="Emphasis"/>
              </w:rPr>
              <w:t>keynote</w:t>
            </w:r>
            <w:proofErr w:type="spellEnd"/>
            <w:r w:rsidRPr="000A6D4B">
              <w:rPr>
                <w:rStyle w:val="Emphasis"/>
              </w:rPr>
              <w:t xml:space="preserve"> speaker </w:t>
            </w:r>
            <w:proofErr w:type="gramStart"/>
            <w:r w:rsidRPr="000A6D4B">
              <w:rPr>
                <w:rStyle w:val="Emphasis"/>
              </w:rPr>
              <w:t>m.m.</w:t>
            </w:r>
            <w:proofErr w:type="gramEnd"/>
          </w:p>
        </w:tc>
      </w:tr>
      <w:tr w:rsidR="00F82FE4" w:rsidRPr="008F299A" w14:paraId="5AFA9088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3372ECFE" w14:textId="23408FF5" w:rsidR="00F82FE4" w:rsidRPr="008F299A" w:rsidRDefault="00F82FE4" w:rsidP="00E0537C">
            <w:pPr>
              <w:pStyle w:val="H2Box"/>
            </w:pPr>
            <w:r w:rsidRPr="008F299A">
              <w:t xml:space="preserve">Andel undervisning enligt din tjänstgöringsplan: </w:t>
            </w:r>
            <w:r w:rsidRPr="00635A5E">
              <w:rPr>
                <w:bdr w:val="single" w:sz="6" w:space="0" w:color="008091"/>
                <w:shd w:val="clear" w:color="auto" w:fill="FFFFFF" w:themeFill="background1"/>
              </w:rPr>
              <w:t xml:space="preserve">              %</w:t>
            </w:r>
            <w:r w:rsidRPr="008F299A">
              <w:t>.</w:t>
            </w:r>
          </w:p>
        </w:tc>
      </w:tr>
      <w:tr w:rsidR="007F6D9D" w:rsidRPr="008F299A" w14:paraId="42B04222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59879D74" w14:textId="77777777" w:rsidR="007F6D9D" w:rsidRPr="008F299A" w:rsidRDefault="007F6D9D" w:rsidP="00E0537C">
            <w:pPr>
              <w:pStyle w:val="H2Box"/>
            </w:pPr>
            <w:r w:rsidRPr="008F299A">
              <w:t>Prestationer INOM UNDERVISNING 1 OKT 202</w:t>
            </w:r>
            <w:r w:rsidR="007F74CC" w:rsidRPr="008F299A">
              <w:t>5</w:t>
            </w:r>
            <w:r w:rsidRPr="008F299A">
              <w:t xml:space="preserve"> - 30 sept 202</w:t>
            </w:r>
            <w:r w:rsidR="007F74CC" w:rsidRPr="008F299A">
              <w:t>6</w:t>
            </w:r>
          </w:p>
        </w:tc>
      </w:tr>
      <w:tr w:rsidR="007F6D9D" w:rsidRPr="00DD51E1" w14:paraId="54F94D1A" w14:textId="77777777" w:rsidTr="0002425B">
        <w:trPr>
          <w:trHeight w:val="3233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EE5E7C4" w14:textId="77777777" w:rsidR="007F6D9D" w:rsidRPr="000A6D4B" w:rsidRDefault="007F6D9D" w:rsidP="00323BDC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>Utgå gärna från lönekriterierna om ni har sådana på arbetsplatsen – vad du har gjort och hur väl du har utför det. Exempel på lönekriterier: bidragit till pedagogisk utveckling; pedagogisk skicklighet; god kommunikation med studenter</w:t>
            </w:r>
            <w:r w:rsidR="00EA64F2" w:rsidRPr="000A6D4B">
              <w:rPr>
                <w:rStyle w:val="Emphasis"/>
              </w:rPr>
              <w:t>;</w:t>
            </w:r>
            <w:r w:rsidRPr="000A6D4B">
              <w:rPr>
                <w:rStyle w:val="Emphasis"/>
              </w:rPr>
              <w:t xml:space="preserve"> </w:t>
            </w:r>
            <w:r w:rsidR="00EA64F2" w:rsidRPr="000A6D4B">
              <w:rPr>
                <w:rStyle w:val="Emphasis"/>
              </w:rPr>
              <w:t xml:space="preserve">erhållit anslag för pedagogisk utveckling; internationell samverkan och rekrytering </w:t>
            </w:r>
            <w:proofErr w:type="gramStart"/>
            <w:r w:rsidR="00EA64F2" w:rsidRPr="000A6D4B">
              <w:rPr>
                <w:rStyle w:val="Emphasis"/>
              </w:rPr>
              <w:t>m.m.</w:t>
            </w:r>
            <w:proofErr w:type="gramEnd"/>
          </w:p>
        </w:tc>
      </w:tr>
      <w:tr w:rsidR="007F6D9D" w:rsidRPr="008F299A" w14:paraId="27008477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B0FC4DE" w14:textId="77777777" w:rsidR="007F6D9D" w:rsidRPr="008F299A" w:rsidRDefault="007F6D9D" w:rsidP="00E0537C">
            <w:pPr>
              <w:pStyle w:val="H2Box"/>
            </w:pPr>
            <w:r w:rsidRPr="008F299A">
              <w:lastRenderedPageBreak/>
              <w:t>Prestationer I SAMVERKAN MED DET OMGIVANDE SAMHÄLLET 1 OKT 202</w:t>
            </w:r>
            <w:r w:rsidR="007F74CC" w:rsidRPr="008F299A">
              <w:t>5</w:t>
            </w:r>
            <w:r w:rsidRPr="008F299A">
              <w:t xml:space="preserve"> - 30 sept 202</w:t>
            </w:r>
            <w:r w:rsidR="007F74CC" w:rsidRPr="008F299A">
              <w:t>6</w:t>
            </w:r>
          </w:p>
        </w:tc>
      </w:tr>
      <w:tr w:rsidR="007F6D9D" w:rsidRPr="00DD51E1" w14:paraId="7FBA3ED4" w14:textId="77777777" w:rsidTr="0002425B">
        <w:trPr>
          <w:trHeight w:val="3089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9E6A0F8" w14:textId="77777777" w:rsidR="007F6D9D" w:rsidRPr="000A6D4B" w:rsidRDefault="007F6D9D" w:rsidP="00323BDC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 xml:space="preserve">Utgå gärna från lönekriterierna om ni har sådana på arbetsplatsen – vad du har gjort och hur väl du har utför det. Exempel på lönekriterier: </w:t>
            </w:r>
            <w:r w:rsidR="009635E8" w:rsidRPr="000A6D4B">
              <w:rPr>
                <w:rStyle w:val="Emphasis"/>
              </w:rPr>
              <w:t>publicerat populärvetenskapliga texter, böcker och artiklar; deltagit i offentlig debatt</w:t>
            </w:r>
            <w:r w:rsidR="009D709D" w:rsidRPr="000A6D4B">
              <w:rPr>
                <w:rStyle w:val="Emphasis"/>
              </w:rPr>
              <w:t>;</w:t>
            </w:r>
            <w:r w:rsidR="009635E8" w:rsidRPr="000A6D4B">
              <w:rPr>
                <w:rStyle w:val="Emphasis"/>
              </w:rPr>
              <w:t xml:space="preserve"> medverkat i uppdragsutbildning; verkat som vetenskaplig rådgivare eller expert i olika sammanhang </w:t>
            </w:r>
            <w:proofErr w:type="gramStart"/>
            <w:r w:rsidR="009635E8" w:rsidRPr="000A6D4B">
              <w:rPr>
                <w:rStyle w:val="Emphasis"/>
              </w:rPr>
              <w:t>m.m.</w:t>
            </w:r>
            <w:proofErr w:type="gramEnd"/>
          </w:p>
        </w:tc>
      </w:tr>
      <w:tr w:rsidR="007F6D9D" w:rsidRPr="008F299A" w14:paraId="2A91B55A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27094B12" w14:textId="77777777" w:rsidR="007F6D9D" w:rsidRPr="008F299A" w:rsidRDefault="007F6D9D" w:rsidP="00E0537C">
            <w:pPr>
              <w:pStyle w:val="H2Box"/>
            </w:pPr>
            <w:r w:rsidRPr="008F299A">
              <w:t xml:space="preserve">Prestationer GÄLLANDE LEDNINGSUPPDRAG OCH/ELLER ADMINISTRATIVA UPPDRAG </w:t>
            </w:r>
            <w:r w:rsidRPr="008F299A">
              <w:br/>
              <w:t>1 OKT 202</w:t>
            </w:r>
            <w:r w:rsidR="007F74CC" w:rsidRPr="008F299A">
              <w:t>5</w:t>
            </w:r>
            <w:r w:rsidRPr="008F299A">
              <w:t xml:space="preserve"> - 30 sept 202</w:t>
            </w:r>
            <w:r w:rsidR="007F74CC" w:rsidRPr="008F299A">
              <w:t>6</w:t>
            </w:r>
          </w:p>
        </w:tc>
      </w:tr>
      <w:tr w:rsidR="007F6D9D" w:rsidRPr="00DD51E1" w14:paraId="62F53D2D" w14:textId="77777777" w:rsidTr="0002425B">
        <w:trPr>
          <w:trHeight w:val="3353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2E6FFEF" w14:textId="77777777" w:rsidR="007F6D9D" w:rsidRPr="000A6D4B" w:rsidRDefault="007F6D9D" w:rsidP="00323BDC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>Utgå gärna från lönekriterierna om ni har sådana på arbetsplatsen – vad du har gjort och hur väl du har utför det. Exempel på lönekriterier: visat goda resultat i lednings- och administrativa uppdra</w:t>
            </w:r>
            <w:r w:rsidR="007F4BCE" w:rsidRPr="000A6D4B">
              <w:rPr>
                <w:rStyle w:val="Emphasis"/>
              </w:rPr>
              <w:t xml:space="preserve">g </w:t>
            </w:r>
            <w:proofErr w:type="gramStart"/>
            <w:r w:rsidR="007F4BCE" w:rsidRPr="000A6D4B">
              <w:rPr>
                <w:rStyle w:val="Emphasis"/>
              </w:rPr>
              <w:t>m.m.</w:t>
            </w:r>
            <w:proofErr w:type="gramEnd"/>
          </w:p>
        </w:tc>
      </w:tr>
      <w:tr w:rsidR="007F6D9D" w:rsidRPr="008F299A" w14:paraId="22180968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538E0E1" w14:textId="77777777" w:rsidR="007F6D9D" w:rsidRPr="008F299A" w:rsidRDefault="007F6D9D" w:rsidP="00E0537C">
            <w:pPr>
              <w:pStyle w:val="H2Box"/>
            </w:pPr>
            <w:r w:rsidRPr="008F299A">
              <w:t xml:space="preserve">Övrigt Arbetsrelaterat som kan vara bra för förhandlarna att känna till </w:t>
            </w:r>
          </w:p>
        </w:tc>
      </w:tr>
      <w:tr w:rsidR="007F6D9D" w:rsidRPr="00DD51E1" w14:paraId="64E1E72D" w14:textId="77777777" w:rsidTr="00580F32">
        <w:trPr>
          <w:trHeight w:val="1607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F2DA364" w14:textId="77777777" w:rsidR="007F6D9D" w:rsidRPr="000A6D4B" w:rsidRDefault="007F6D9D" w:rsidP="00323BDC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>Här kan du ta upp sådant som ligger utanför ordinarie arbetsuppgifter, som är bra för förhandlarna att känna till.</w:t>
            </w:r>
          </w:p>
        </w:tc>
      </w:tr>
      <w:tr w:rsidR="007F6D9D" w:rsidRPr="00DD51E1" w14:paraId="3F2F3EA3" w14:textId="77777777" w:rsidTr="00CF3415">
        <w:trPr>
          <w:trHeight w:val="432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nil"/>
              <w:bottom w:val="nil"/>
              <w:right w:val="nil"/>
            </w:tcBorders>
          </w:tcPr>
          <w:p w14:paraId="33AAEC12" w14:textId="77777777" w:rsidR="007F6D9D" w:rsidRPr="00DD51E1" w:rsidRDefault="007F6D9D" w:rsidP="00323BDC">
            <w:pPr>
              <w:pStyle w:val="brdtext"/>
            </w:pPr>
          </w:p>
        </w:tc>
      </w:tr>
      <w:tr w:rsidR="007F6D9D" w:rsidRPr="00DD51E1" w14:paraId="33000EEC" w14:textId="77777777" w:rsidTr="00527AD6">
        <w:trPr>
          <w:gridAfter w:val="1"/>
          <w:wAfter w:w="2612" w:type="dxa"/>
          <w:trHeight w:val="432"/>
          <w:jc w:val="center"/>
        </w:trPr>
        <w:tc>
          <w:tcPr>
            <w:tcW w:w="1851" w:type="dxa"/>
            <w:vAlign w:val="bottom"/>
          </w:tcPr>
          <w:p w14:paraId="1282D3BA" w14:textId="77777777" w:rsidR="007F6D9D" w:rsidRPr="00DD51E1" w:rsidRDefault="007F6D9D" w:rsidP="00323BDC">
            <w:pPr>
              <w:pStyle w:val="brdtext"/>
            </w:pPr>
            <w:r w:rsidRPr="00DD51E1">
              <w:t>Datum/version: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0013840" w14:textId="77777777" w:rsidR="007F6D9D" w:rsidRPr="00DD51E1" w:rsidRDefault="007F6D9D" w:rsidP="00323BDC">
            <w:pPr>
              <w:pStyle w:val="brdtext"/>
            </w:pPr>
          </w:p>
        </w:tc>
        <w:tc>
          <w:tcPr>
            <w:tcW w:w="1523" w:type="dxa"/>
            <w:vAlign w:val="bottom"/>
          </w:tcPr>
          <w:p w14:paraId="09D7B323" w14:textId="77777777" w:rsidR="007F6D9D" w:rsidRPr="00DD51E1" w:rsidRDefault="007F6D9D" w:rsidP="00323BDC">
            <w:pPr>
              <w:pStyle w:val="italic"/>
            </w:pPr>
          </w:p>
        </w:tc>
      </w:tr>
    </w:tbl>
    <w:p w14:paraId="244938F8" w14:textId="77777777" w:rsidR="000C68E4" w:rsidRPr="00DD51E1" w:rsidRDefault="000C68E4" w:rsidP="00323BDC"/>
    <w:p w14:paraId="281B55A4" w14:textId="77777777" w:rsidR="00C97855" w:rsidRPr="00DD51E1" w:rsidRDefault="00C97855" w:rsidP="00323BDC"/>
    <w:p w14:paraId="3BB13C5C" w14:textId="10D492BD" w:rsidR="00126E54" w:rsidRPr="00DD51E1" w:rsidRDefault="001931D7" w:rsidP="00323BDC">
      <w:pPr>
        <w:pStyle w:val="brdtext"/>
      </w:pPr>
      <w:r w:rsidRPr="00DD51E1">
        <w:rPr>
          <w:noProof/>
        </w:rPr>
        <w:drawing>
          <wp:anchor distT="0" distB="0" distL="114300" distR="114300" simplePos="0" relativeHeight="251657728" behindDoc="0" locked="0" layoutInCell="1" allowOverlap="1" wp14:anchorId="0017A121" wp14:editId="0390D86A">
            <wp:simplePos x="0" y="0"/>
            <wp:positionH relativeFrom="column">
              <wp:posOffset>4393565</wp:posOffset>
            </wp:positionH>
            <wp:positionV relativeFrom="paragraph">
              <wp:posOffset>272415</wp:posOffset>
            </wp:positionV>
            <wp:extent cx="1590675" cy="1256030"/>
            <wp:effectExtent l="0" t="0" r="9525" b="1270"/>
            <wp:wrapNone/>
            <wp:docPr id="2" name="Bildobjekt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855" w:rsidRPr="00DD51E1">
        <w:t>Obs! Vi</w:t>
      </w:r>
      <w:r w:rsidR="004F79E3" w:rsidRPr="00DD51E1">
        <w:t xml:space="preserve"> </w:t>
      </w:r>
      <w:r w:rsidR="00C97855" w:rsidRPr="00DD51E1">
        <w:t xml:space="preserve">behöver ha din löneenkät senast den </w:t>
      </w:r>
      <w:r w:rsidR="000625DC">
        <w:rPr>
          <w:b/>
        </w:rPr>
        <w:t>2</w:t>
      </w:r>
      <w:r w:rsidR="00A12535">
        <w:rPr>
          <w:b/>
        </w:rPr>
        <w:t>8</w:t>
      </w:r>
      <w:r w:rsidR="008462D8" w:rsidRPr="00A505C6">
        <w:rPr>
          <w:b/>
        </w:rPr>
        <w:t xml:space="preserve"> </w:t>
      </w:r>
      <w:r w:rsidR="00276EBE" w:rsidRPr="00A505C6">
        <w:rPr>
          <w:b/>
        </w:rPr>
        <w:t>septem</w:t>
      </w:r>
      <w:r w:rsidR="005B01BA" w:rsidRPr="00A505C6">
        <w:rPr>
          <w:b/>
        </w:rPr>
        <w:t>ber 202</w:t>
      </w:r>
      <w:r w:rsidR="000832A5">
        <w:rPr>
          <w:b/>
        </w:rPr>
        <w:t>6</w:t>
      </w:r>
      <w:r w:rsidR="00C97855" w:rsidRPr="00DD51E1">
        <w:t>.</w:t>
      </w:r>
      <w:r w:rsidR="004C13D1" w:rsidRPr="00DD51E1">
        <w:br/>
        <w:t xml:space="preserve">Skicka in den till </w:t>
      </w:r>
      <w:hyperlink r:id="rId8" w:history="1">
        <w:r w:rsidR="004003E7" w:rsidRPr="001511B5">
          <w:rPr>
            <w:rStyle w:val="Hyperlink"/>
          </w:rPr>
          <w:t>saco-s@uu.se</w:t>
        </w:r>
      </w:hyperlink>
      <w:r w:rsidR="004C13D1" w:rsidRPr="00DD51E1">
        <w:t xml:space="preserve"> eller via internposten.</w:t>
      </w:r>
    </w:p>
    <w:p w14:paraId="19656FB7" w14:textId="77777777" w:rsidR="00C97855" w:rsidRPr="00DD51E1" w:rsidRDefault="00C97855" w:rsidP="00323BDC"/>
    <w:p w14:paraId="637B6E3C" w14:textId="77777777" w:rsidR="00C97855" w:rsidRPr="00DD51E1" w:rsidRDefault="004C13D1" w:rsidP="00323BDC">
      <w:pPr>
        <w:pStyle w:val="brdtext"/>
      </w:pPr>
      <w:r w:rsidRPr="00DD51E1">
        <w:t>Vid</w:t>
      </w:r>
      <w:r w:rsidR="005B01BA" w:rsidRPr="00DD51E1">
        <w:t xml:space="preserve"> frågor kontakta Saco-S vid Uppsala universitet</w:t>
      </w:r>
      <w:r w:rsidR="00C97855" w:rsidRPr="00DD51E1">
        <w:t xml:space="preserve"> via </w:t>
      </w:r>
      <w:r w:rsidR="005B01BA" w:rsidRPr="00DD51E1">
        <w:br/>
      </w:r>
      <w:r w:rsidR="00C97855" w:rsidRPr="00DD51E1">
        <w:t xml:space="preserve">e-post: </w:t>
      </w:r>
      <w:hyperlink r:id="rId9" w:history="1">
        <w:r w:rsidR="004003E7" w:rsidRPr="001511B5">
          <w:rPr>
            <w:rStyle w:val="Hyperlink"/>
          </w:rPr>
          <w:t>saco-s@uu.se</w:t>
        </w:r>
      </w:hyperlink>
    </w:p>
    <w:p w14:paraId="1140DAD4" w14:textId="6C9A5046" w:rsidR="004F79E3" w:rsidRPr="00DD51E1" w:rsidRDefault="004F79E3" w:rsidP="00323BDC">
      <w:pPr>
        <w:pStyle w:val="brdtext"/>
      </w:pPr>
      <w:r w:rsidRPr="00DD51E1">
        <w:br/>
      </w:r>
      <w:r w:rsidR="005B01BA" w:rsidRPr="00DD51E1">
        <w:t xml:space="preserve">Saco-S vid Uppsala universitet </w:t>
      </w:r>
      <w:r w:rsidR="005B01BA" w:rsidRPr="00DD51E1">
        <w:br/>
      </w:r>
      <w:r w:rsidR="00C97855" w:rsidRPr="00DD51E1">
        <w:t>Postadress: Box 533, 751 21 Uppsala</w:t>
      </w:r>
      <w:r w:rsidR="00C97855" w:rsidRPr="00DD51E1">
        <w:br/>
      </w:r>
      <w:r w:rsidR="00867EAD" w:rsidRPr="00DD51E1">
        <w:t>Webb</w:t>
      </w:r>
      <w:r w:rsidR="008A3719">
        <w:t>plats</w:t>
      </w:r>
      <w:r w:rsidR="00C97855" w:rsidRPr="00DD51E1">
        <w:t xml:space="preserve">: </w:t>
      </w:r>
      <w:hyperlink r:id="rId10" w:history="1">
        <w:r w:rsidR="00C97855" w:rsidRPr="001511B5">
          <w:rPr>
            <w:rStyle w:val="Hyperlink"/>
          </w:rPr>
          <w:t>www.saco.fackorg.uu.se</w:t>
        </w:r>
      </w:hyperlink>
    </w:p>
    <w:sectPr w:rsidR="004F79E3" w:rsidRPr="00DD51E1" w:rsidSect="00DA4D2D">
      <w:headerReference w:type="default" r:id="rId11"/>
      <w:pgSz w:w="11907" w:h="16839"/>
      <w:pgMar w:top="1077" w:right="1077" w:bottom="107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47A9" w14:textId="77777777" w:rsidR="00F22970" w:rsidRDefault="00F22970" w:rsidP="00323BDC">
      <w:r>
        <w:separator/>
      </w:r>
    </w:p>
  </w:endnote>
  <w:endnote w:type="continuationSeparator" w:id="0">
    <w:p w14:paraId="7D7AAE57" w14:textId="77777777" w:rsidR="00F22970" w:rsidRDefault="00F22970" w:rsidP="0032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A305" w14:textId="77777777" w:rsidR="00F22970" w:rsidRDefault="00F22970" w:rsidP="00323BDC">
      <w:r>
        <w:separator/>
      </w:r>
    </w:p>
  </w:footnote>
  <w:footnote w:type="continuationSeparator" w:id="0">
    <w:p w14:paraId="473F6A7E" w14:textId="77777777" w:rsidR="00F22970" w:rsidRDefault="00F22970" w:rsidP="00323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4CC0" w14:textId="4FA9D033" w:rsidR="00DD51E1" w:rsidRPr="00DD51E1" w:rsidRDefault="00DD51E1" w:rsidP="0032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EA"/>
    <w:rsid w:val="0000541A"/>
    <w:rsid w:val="000165F2"/>
    <w:rsid w:val="00016D2F"/>
    <w:rsid w:val="00023D40"/>
    <w:rsid w:val="0002425B"/>
    <w:rsid w:val="00034651"/>
    <w:rsid w:val="000625DC"/>
    <w:rsid w:val="000832A5"/>
    <w:rsid w:val="00086F58"/>
    <w:rsid w:val="00087C56"/>
    <w:rsid w:val="00090188"/>
    <w:rsid w:val="000A6D4B"/>
    <w:rsid w:val="000B4FA2"/>
    <w:rsid w:val="000C68E4"/>
    <w:rsid w:val="000D2FD6"/>
    <w:rsid w:val="00100A9C"/>
    <w:rsid w:val="00104F5C"/>
    <w:rsid w:val="00111F30"/>
    <w:rsid w:val="00113561"/>
    <w:rsid w:val="00126E54"/>
    <w:rsid w:val="001511B5"/>
    <w:rsid w:val="00153506"/>
    <w:rsid w:val="00167CEE"/>
    <w:rsid w:val="001931D7"/>
    <w:rsid w:val="00195D75"/>
    <w:rsid w:val="001A691A"/>
    <w:rsid w:val="001B18CA"/>
    <w:rsid w:val="001B2E70"/>
    <w:rsid w:val="001C5EE5"/>
    <w:rsid w:val="001D4001"/>
    <w:rsid w:val="00205163"/>
    <w:rsid w:val="002053C2"/>
    <w:rsid w:val="0020651E"/>
    <w:rsid w:val="00211A78"/>
    <w:rsid w:val="00217C08"/>
    <w:rsid w:val="00221C7B"/>
    <w:rsid w:val="0024422C"/>
    <w:rsid w:val="00254346"/>
    <w:rsid w:val="00254F98"/>
    <w:rsid w:val="00260D85"/>
    <w:rsid w:val="00275903"/>
    <w:rsid w:val="00276EBE"/>
    <w:rsid w:val="002A10F1"/>
    <w:rsid w:val="002A46E1"/>
    <w:rsid w:val="002A52F1"/>
    <w:rsid w:val="002B0DCF"/>
    <w:rsid w:val="002B498A"/>
    <w:rsid w:val="002D2AB0"/>
    <w:rsid w:val="002D5114"/>
    <w:rsid w:val="002D574C"/>
    <w:rsid w:val="002D6970"/>
    <w:rsid w:val="002E3C37"/>
    <w:rsid w:val="002F36DC"/>
    <w:rsid w:val="002F49F0"/>
    <w:rsid w:val="003070D3"/>
    <w:rsid w:val="00323BDC"/>
    <w:rsid w:val="00362CDE"/>
    <w:rsid w:val="00382242"/>
    <w:rsid w:val="0039120D"/>
    <w:rsid w:val="003B1BC9"/>
    <w:rsid w:val="003C1FB1"/>
    <w:rsid w:val="003C3786"/>
    <w:rsid w:val="004003E7"/>
    <w:rsid w:val="004142D6"/>
    <w:rsid w:val="004208E2"/>
    <w:rsid w:val="00446EDA"/>
    <w:rsid w:val="00480B24"/>
    <w:rsid w:val="0048473E"/>
    <w:rsid w:val="0049613D"/>
    <w:rsid w:val="004A3221"/>
    <w:rsid w:val="004B3C44"/>
    <w:rsid w:val="004C13D1"/>
    <w:rsid w:val="004D5A26"/>
    <w:rsid w:val="004F79E3"/>
    <w:rsid w:val="00507737"/>
    <w:rsid w:val="0051232B"/>
    <w:rsid w:val="00527AD6"/>
    <w:rsid w:val="00530A3A"/>
    <w:rsid w:val="0054167E"/>
    <w:rsid w:val="00580F32"/>
    <w:rsid w:val="005855FA"/>
    <w:rsid w:val="005969D8"/>
    <w:rsid w:val="00596B91"/>
    <w:rsid w:val="005A5A6B"/>
    <w:rsid w:val="005A76FC"/>
    <w:rsid w:val="005B01BA"/>
    <w:rsid w:val="005C55C4"/>
    <w:rsid w:val="005D11EB"/>
    <w:rsid w:val="0061111F"/>
    <w:rsid w:val="00612084"/>
    <w:rsid w:val="00624D64"/>
    <w:rsid w:val="00635A5E"/>
    <w:rsid w:val="00637E0B"/>
    <w:rsid w:val="0064638D"/>
    <w:rsid w:val="006644D1"/>
    <w:rsid w:val="006645E0"/>
    <w:rsid w:val="006A5965"/>
    <w:rsid w:val="006B4640"/>
    <w:rsid w:val="006B669E"/>
    <w:rsid w:val="006F7323"/>
    <w:rsid w:val="0072347C"/>
    <w:rsid w:val="00740913"/>
    <w:rsid w:val="007734DF"/>
    <w:rsid w:val="007B5A9A"/>
    <w:rsid w:val="007C1560"/>
    <w:rsid w:val="007C300A"/>
    <w:rsid w:val="007D043D"/>
    <w:rsid w:val="007D36D9"/>
    <w:rsid w:val="007E7229"/>
    <w:rsid w:val="007F4BCE"/>
    <w:rsid w:val="007F6D9D"/>
    <w:rsid w:val="007F74CC"/>
    <w:rsid w:val="00820A1A"/>
    <w:rsid w:val="0084409F"/>
    <w:rsid w:val="008462D8"/>
    <w:rsid w:val="00867EAD"/>
    <w:rsid w:val="00885FD9"/>
    <w:rsid w:val="008A09C9"/>
    <w:rsid w:val="008A3719"/>
    <w:rsid w:val="008B747C"/>
    <w:rsid w:val="008D2E77"/>
    <w:rsid w:val="008D3A24"/>
    <w:rsid w:val="008F299A"/>
    <w:rsid w:val="00905E0B"/>
    <w:rsid w:val="00917320"/>
    <w:rsid w:val="009228CE"/>
    <w:rsid w:val="00936EAA"/>
    <w:rsid w:val="0094259C"/>
    <w:rsid w:val="0095582F"/>
    <w:rsid w:val="009635E8"/>
    <w:rsid w:val="0098286D"/>
    <w:rsid w:val="00986589"/>
    <w:rsid w:val="0099474F"/>
    <w:rsid w:val="0099742D"/>
    <w:rsid w:val="009A2414"/>
    <w:rsid w:val="009A6D43"/>
    <w:rsid w:val="009B047B"/>
    <w:rsid w:val="009B4DA5"/>
    <w:rsid w:val="009D1042"/>
    <w:rsid w:val="009D709D"/>
    <w:rsid w:val="009F5C47"/>
    <w:rsid w:val="009F6EBE"/>
    <w:rsid w:val="00A10E32"/>
    <w:rsid w:val="00A12535"/>
    <w:rsid w:val="00A12B38"/>
    <w:rsid w:val="00A359A0"/>
    <w:rsid w:val="00A41E8E"/>
    <w:rsid w:val="00A505C6"/>
    <w:rsid w:val="00A5097D"/>
    <w:rsid w:val="00A64FC8"/>
    <w:rsid w:val="00AC1E46"/>
    <w:rsid w:val="00AE4BF9"/>
    <w:rsid w:val="00AE63B5"/>
    <w:rsid w:val="00AE79A4"/>
    <w:rsid w:val="00AF7AF3"/>
    <w:rsid w:val="00AF7CD5"/>
    <w:rsid w:val="00B2135E"/>
    <w:rsid w:val="00B33E56"/>
    <w:rsid w:val="00B377A4"/>
    <w:rsid w:val="00B457D8"/>
    <w:rsid w:val="00B75389"/>
    <w:rsid w:val="00BB098D"/>
    <w:rsid w:val="00BB7908"/>
    <w:rsid w:val="00BF3C7F"/>
    <w:rsid w:val="00C22DB1"/>
    <w:rsid w:val="00C25084"/>
    <w:rsid w:val="00C514EB"/>
    <w:rsid w:val="00C81930"/>
    <w:rsid w:val="00C84886"/>
    <w:rsid w:val="00C97855"/>
    <w:rsid w:val="00CA1423"/>
    <w:rsid w:val="00CA4DDB"/>
    <w:rsid w:val="00CA562B"/>
    <w:rsid w:val="00CC3089"/>
    <w:rsid w:val="00CC4CD7"/>
    <w:rsid w:val="00CD02C4"/>
    <w:rsid w:val="00CD15E5"/>
    <w:rsid w:val="00CD4183"/>
    <w:rsid w:val="00CF3415"/>
    <w:rsid w:val="00D30A8C"/>
    <w:rsid w:val="00D64C56"/>
    <w:rsid w:val="00D70F94"/>
    <w:rsid w:val="00D82B29"/>
    <w:rsid w:val="00D84E71"/>
    <w:rsid w:val="00D86B84"/>
    <w:rsid w:val="00DA450E"/>
    <w:rsid w:val="00DA4D2D"/>
    <w:rsid w:val="00DB31A4"/>
    <w:rsid w:val="00DB3CED"/>
    <w:rsid w:val="00DC4370"/>
    <w:rsid w:val="00DD51E1"/>
    <w:rsid w:val="00DE3F6A"/>
    <w:rsid w:val="00DF2D82"/>
    <w:rsid w:val="00E0537C"/>
    <w:rsid w:val="00E40FA7"/>
    <w:rsid w:val="00E64316"/>
    <w:rsid w:val="00E756F0"/>
    <w:rsid w:val="00EA64F2"/>
    <w:rsid w:val="00ED3291"/>
    <w:rsid w:val="00F03D14"/>
    <w:rsid w:val="00F13526"/>
    <w:rsid w:val="00F22970"/>
    <w:rsid w:val="00F66830"/>
    <w:rsid w:val="00F82FE4"/>
    <w:rsid w:val="00F91533"/>
    <w:rsid w:val="00F97F78"/>
    <w:rsid w:val="00FC2CEA"/>
    <w:rsid w:val="00FC60F6"/>
    <w:rsid w:val="00FE2CF3"/>
    <w:rsid w:val="00FE4BB5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6255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36D9"/>
    <w:pPr>
      <w:spacing w:before="80"/>
    </w:pPr>
    <w:rPr>
      <w:rFonts w:ascii="Calibri" w:hAnsi="Calibri" w:cs="Calibri"/>
      <w:spacing w:val="10"/>
      <w:lang w:eastAsia="en-US"/>
    </w:rPr>
  </w:style>
  <w:style w:type="paragraph" w:styleId="Heading1">
    <w:name w:val="heading 1"/>
    <w:basedOn w:val="Normal"/>
    <w:next w:val="Normal"/>
    <w:qFormat/>
    <w:rsid w:val="002F49F0"/>
    <w:pPr>
      <w:framePr w:hSpace="180" w:wrap="around" w:vAnchor="text" w:hAnchor="text" w:y="1"/>
      <w:spacing w:after="240"/>
      <w:suppressOverlap/>
      <w:outlineLvl w:val="0"/>
    </w:pPr>
    <w:rPr>
      <w:rFonts w:ascii="Georgia" w:hAnsi="Georgia"/>
      <w:color w:val="007281"/>
      <w:sz w:val="44"/>
      <w:szCs w:val="44"/>
    </w:rPr>
  </w:style>
  <w:style w:type="paragraph" w:styleId="Heading2">
    <w:name w:val="heading 2"/>
    <w:basedOn w:val="Normal"/>
    <w:next w:val="Normal"/>
    <w:qFormat/>
    <w:rsid w:val="0072347C"/>
    <w:pPr>
      <w:spacing w:before="480"/>
      <w:outlineLvl w:val="1"/>
    </w:pPr>
    <w:rPr>
      <w:b/>
      <w:caps/>
      <w:color w:val="007281"/>
    </w:rPr>
  </w:style>
  <w:style w:type="paragraph" w:styleId="Heading3">
    <w:name w:val="heading 3"/>
    <w:basedOn w:val="Normal"/>
    <w:next w:val="Normal"/>
    <w:qFormat/>
    <w:pPr>
      <w:spacing w:before="40"/>
      <w:outlineLvl w:val="2"/>
    </w:pPr>
    <w:rPr>
      <w:rFonts w:cs="Times New Roman"/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rdtext">
    <w:name w:val="brödtext"/>
    <w:basedOn w:val="Normal"/>
    <w:rPr>
      <w:lang w:bidi="en-US"/>
    </w:rPr>
  </w:style>
  <w:style w:type="paragraph" w:customStyle="1" w:styleId="italic">
    <w:name w:val="italic"/>
    <w:basedOn w:val="Normal"/>
    <w:rPr>
      <w:i/>
      <w:lang w:bidi="en-US"/>
    </w:rPr>
  </w:style>
  <w:style w:type="table" w:customStyle="1" w:styleId="Normaltabell1">
    <w:name w:val="Normal tabel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C2CEA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C2CEA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styleId="SubtleEmphasis">
    <w:name w:val="Subtle Emphasis"/>
    <w:uiPriority w:val="19"/>
    <w:qFormat/>
    <w:rsid w:val="008F299A"/>
    <w:rPr>
      <w:rFonts w:ascii="Calibri" w:hAnsi="Calibri" w:cs="Calibri"/>
      <w:i/>
      <w:color w:val="7B7B7B"/>
      <w:lang w:val="sv-SE"/>
    </w:rPr>
  </w:style>
  <w:style w:type="character" w:styleId="Hyperlink">
    <w:name w:val="Hyperlink"/>
    <w:uiPriority w:val="99"/>
    <w:unhideWhenUsed/>
    <w:rsid w:val="008F299A"/>
    <w:rPr>
      <w:color w:val="008091"/>
      <w:u w:val="single"/>
    </w:rPr>
  </w:style>
  <w:style w:type="character" w:styleId="UnresolvedMention">
    <w:name w:val="Unresolved Mention"/>
    <w:uiPriority w:val="99"/>
    <w:semiHidden/>
    <w:unhideWhenUsed/>
    <w:rsid w:val="00867E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DD51E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D51E1"/>
    <w:rPr>
      <w:rFonts w:ascii="Book Antiqua" w:hAnsi="Book Antiqua" w:cs="Book Antiqua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rsid w:val="00DD51E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D51E1"/>
    <w:rPr>
      <w:rFonts w:ascii="Book Antiqua" w:hAnsi="Book Antiqua" w:cs="Book Antiqua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2425B"/>
    <w:rPr>
      <w:color w:val="666666"/>
    </w:rPr>
  </w:style>
  <w:style w:type="character" w:styleId="IntenseEmphasis">
    <w:name w:val="Intense Emphasis"/>
    <w:basedOn w:val="DefaultParagraphFont"/>
    <w:uiPriority w:val="21"/>
    <w:qFormat/>
    <w:rsid w:val="008F299A"/>
    <w:rPr>
      <w:i/>
      <w:iCs/>
      <w:color w:val="156082" w:themeColor="accent1"/>
    </w:rPr>
  </w:style>
  <w:style w:type="paragraph" w:customStyle="1" w:styleId="H2Box">
    <w:name w:val="H2 Box"/>
    <w:basedOn w:val="Normal"/>
    <w:next w:val="Normal"/>
    <w:qFormat/>
    <w:rsid w:val="0072347C"/>
    <w:pPr>
      <w:spacing w:before="40"/>
    </w:pPr>
    <w:rPr>
      <w:b/>
      <w:caps/>
      <w:color w:val="007281"/>
    </w:rPr>
  </w:style>
  <w:style w:type="character" w:styleId="Emphasis">
    <w:name w:val="Emphasis"/>
    <w:basedOn w:val="SubtleEmphasis"/>
    <w:qFormat/>
    <w:rsid w:val="00C81930"/>
    <w:rPr>
      <w:rFonts w:ascii="Calibri" w:hAnsi="Calibri" w:cs="Calibri"/>
      <w:i/>
      <w:color w:val="767676"/>
      <w:sz w:val="20"/>
      <w:lang w:val="sv-SE"/>
    </w:rPr>
  </w:style>
  <w:style w:type="paragraph" w:customStyle="1" w:styleId="StyleH2BoxBorderSinglesolidlineCustomColorRGB0">
    <w:name w:val="Style H2 Box + Border: : (Single solid line Custom Color(RGB(0"/>
    <w:aliases w:val="128..."/>
    <w:basedOn w:val="H2Box"/>
    <w:rsid w:val="00D82B29"/>
    <w:pPr>
      <w:pBdr>
        <w:top w:val="single" w:sz="6" w:space="1" w:color="008091"/>
        <w:left w:val="single" w:sz="6" w:space="4" w:color="008091"/>
        <w:bottom w:val="single" w:sz="6" w:space="1" w:color="008091"/>
        <w:right w:val="single" w:sz="6" w:space="4" w:color="008091"/>
      </w:pBdr>
    </w:pPr>
    <w:rPr>
      <w:bCs/>
      <w:bdr w:val="single" w:sz="4" w:space="0" w:color="0080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co-s@uu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aco.fackorg.uu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co-s@uu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hogl.000\AppData\Roaming\Microsoft\Templates\Formul&#228;r%20f&#246;r%20disciplin&#228;ra%20&#229;tg&#228;rder%20mot%20student-ele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A05A9-D7CB-4AB6-8086-A7FF6276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 för disciplinära åtgärder mot student-elev.dot</Template>
  <TotalTime>0</TotalTime>
  <Pages>3</Pages>
  <Words>606</Words>
  <Characters>3261</Characters>
  <Application>Microsoft Office Word</Application>
  <DocSecurity>0</DocSecurity>
  <Lines>116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3805</CharactersWithSpaces>
  <SharedDoc>false</SharedDoc>
  <HLinks>
    <vt:vector size="18" baseType="variant">
      <vt:variant>
        <vt:i4>6946925</vt:i4>
      </vt:variant>
      <vt:variant>
        <vt:i4>6</vt:i4>
      </vt:variant>
      <vt:variant>
        <vt:i4>0</vt:i4>
      </vt:variant>
      <vt:variant>
        <vt:i4>5</vt:i4>
      </vt:variant>
      <vt:variant>
        <vt:lpwstr>http://www.saco.fackorg.uu.se/</vt:lpwstr>
      </vt:variant>
      <vt:variant>
        <vt:lpwstr/>
      </vt:variant>
      <vt:variant>
        <vt:i4>1638508</vt:i4>
      </vt:variant>
      <vt:variant>
        <vt:i4>3</vt:i4>
      </vt:variant>
      <vt:variant>
        <vt:i4>0</vt:i4>
      </vt:variant>
      <vt:variant>
        <vt:i4>5</vt:i4>
      </vt:variant>
      <vt:variant>
        <vt:lpwstr>mailto:saco-s@uu.se</vt:lpwstr>
      </vt:variant>
      <vt:variant>
        <vt:lpwstr/>
      </vt:variant>
      <vt:variant>
        <vt:i4>1638508</vt:i4>
      </vt:variant>
      <vt:variant>
        <vt:i4>0</vt:i4>
      </vt:variant>
      <vt:variant>
        <vt:i4>0</vt:i4>
      </vt:variant>
      <vt:variant>
        <vt:i4>5</vt:i4>
      </vt:variant>
      <vt:variant>
        <vt:lpwstr>mailto:saco-s@uu.se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Förhandlingsunderlag för undervisande och forskande personal till lönerevisionen</dc:title>
  <dc:subject/>
  <dc:creator/>
  <cp:keywords/>
  <cp:lastModifiedBy/>
  <cp:revision>1</cp:revision>
  <dcterms:created xsi:type="dcterms:W3CDTF">2026-08-20T14:10:00Z</dcterms:created>
  <dcterms:modified xsi:type="dcterms:W3CDTF">2026-08-21T12:16:00Z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TC010183901053</vt:lpwstr>
  </property>
</Properties>
</file>